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B10" w:rsidRDefault="00247B10" w:rsidP="00D620B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D620B4">
        <w:rPr>
          <w:rFonts w:ascii="Times New Roman" w:hAnsi="Times New Roman"/>
          <w:sz w:val="32"/>
          <w:szCs w:val="32"/>
        </w:rPr>
        <w:t>Государ</w:t>
      </w:r>
      <w:r>
        <w:rPr>
          <w:rFonts w:ascii="Times New Roman" w:hAnsi="Times New Roman"/>
          <w:sz w:val="32"/>
          <w:szCs w:val="32"/>
        </w:rPr>
        <w:t>ственное учреждение образования</w:t>
      </w:r>
    </w:p>
    <w:p w:rsidR="00247B10" w:rsidRPr="00D620B4" w:rsidRDefault="00247B10" w:rsidP="00D620B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D620B4">
        <w:rPr>
          <w:rFonts w:ascii="Times New Roman" w:hAnsi="Times New Roman"/>
          <w:sz w:val="32"/>
          <w:szCs w:val="32"/>
        </w:rPr>
        <w:t>«Золотушская средняя школа» Калинковичского района</w:t>
      </w:r>
    </w:p>
    <w:p w:rsidR="00247B10" w:rsidRDefault="00247B10" w:rsidP="0045594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47B10" w:rsidRDefault="00247B10" w:rsidP="0045594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47B10" w:rsidRPr="00401298" w:rsidRDefault="00247B10" w:rsidP="0045594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47B10" w:rsidRPr="00401298" w:rsidRDefault="00247B10" w:rsidP="0045594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47B10" w:rsidRPr="00401298" w:rsidRDefault="00247B10" w:rsidP="0045594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247B10" w:rsidRDefault="00247B10" w:rsidP="00D620B4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D620B4">
        <w:rPr>
          <w:rFonts w:ascii="Times New Roman" w:hAnsi="Times New Roman"/>
          <w:b/>
          <w:sz w:val="32"/>
          <w:szCs w:val="32"/>
        </w:rPr>
        <w:t>Тема опыта</w:t>
      </w:r>
      <w:r>
        <w:rPr>
          <w:rFonts w:ascii="Times New Roman" w:hAnsi="Times New Roman"/>
          <w:sz w:val="32"/>
          <w:szCs w:val="32"/>
        </w:rPr>
        <w:t>: Активизация познавательной деятельности обучающихся через использование интеллектуальных игр и упражнений на уроках</w:t>
      </w:r>
    </w:p>
    <w:p w:rsidR="00247B10" w:rsidRPr="00401298" w:rsidRDefault="00247B10" w:rsidP="00813D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F080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25pt;height:197.25pt">
            <v:imagedata r:id="rId4" o:title="" croptop="2727f" cropleft="10585f" cropright="14985f"/>
          </v:shape>
        </w:pict>
      </w:r>
    </w:p>
    <w:p w:rsidR="00247B10" w:rsidRPr="00D620B4" w:rsidRDefault="00247B10" w:rsidP="00813D3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620B4">
        <w:rPr>
          <w:rFonts w:ascii="Times New Roman" w:hAnsi="Times New Roman"/>
          <w:b/>
          <w:sz w:val="32"/>
          <w:szCs w:val="32"/>
        </w:rPr>
        <w:t>Строк Наталья Михайловна</w:t>
      </w:r>
    </w:p>
    <w:p w:rsidR="00247B10" w:rsidRDefault="00247B10" w:rsidP="00D620B4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Образование – </w:t>
      </w:r>
      <w:r w:rsidRPr="00D620B4">
        <w:rPr>
          <w:rFonts w:ascii="Times New Roman" w:hAnsi="Times New Roman"/>
          <w:b/>
          <w:sz w:val="32"/>
          <w:szCs w:val="32"/>
        </w:rPr>
        <w:t>высшее</w:t>
      </w:r>
    </w:p>
    <w:p w:rsidR="00247B10" w:rsidRDefault="00247B10" w:rsidP="00D620B4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Специальность – </w:t>
      </w:r>
      <w:r w:rsidRPr="00D620B4">
        <w:rPr>
          <w:rFonts w:ascii="Times New Roman" w:hAnsi="Times New Roman"/>
          <w:b/>
          <w:sz w:val="32"/>
          <w:szCs w:val="32"/>
        </w:rPr>
        <w:t>учитель русского языка и литературы</w:t>
      </w:r>
    </w:p>
    <w:p w:rsidR="00247B10" w:rsidRDefault="00247B10" w:rsidP="00D620B4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Стаж работы –</w:t>
      </w:r>
      <w:r w:rsidRPr="00D620B4">
        <w:rPr>
          <w:rFonts w:ascii="Times New Roman" w:hAnsi="Times New Roman"/>
          <w:b/>
          <w:sz w:val="32"/>
          <w:szCs w:val="32"/>
        </w:rPr>
        <w:t>26 лет</w:t>
      </w:r>
    </w:p>
    <w:p w:rsidR="00247B10" w:rsidRDefault="00247B10" w:rsidP="00D620B4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Категория – </w:t>
      </w:r>
      <w:r w:rsidRPr="00D620B4">
        <w:rPr>
          <w:rFonts w:ascii="Times New Roman" w:hAnsi="Times New Roman"/>
          <w:b/>
          <w:sz w:val="32"/>
          <w:szCs w:val="32"/>
        </w:rPr>
        <w:t>высшая</w:t>
      </w:r>
      <w:r>
        <w:rPr>
          <w:rFonts w:ascii="Times New Roman" w:hAnsi="Times New Roman"/>
          <w:b/>
          <w:sz w:val="32"/>
          <w:szCs w:val="32"/>
          <w:lang w:val="en-US"/>
        </w:rPr>
        <w:t xml:space="preserve">                             </w:t>
      </w:r>
    </w:p>
    <w:p w:rsidR="00247B10" w:rsidRPr="00401298" w:rsidRDefault="00247B10" w:rsidP="00D620B4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Девиз в работе: </w:t>
      </w:r>
    </w:p>
    <w:p w:rsidR="00247B10" w:rsidRPr="00D620B4" w:rsidRDefault="00247B10" w:rsidP="00D620B4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D620B4">
        <w:rPr>
          <w:rFonts w:ascii="Times New Roman" w:hAnsi="Times New Roman"/>
          <w:b/>
          <w:sz w:val="32"/>
          <w:szCs w:val="32"/>
        </w:rPr>
        <w:t>«Задача, конечно, не очень простая:</w:t>
      </w:r>
    </w:p>
    <w:p w:rsidR="00247B10" w:rsidRPr="00D620B4" w:rsidRDefault="00247B10" w:rsidP="00D620B4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D620B4">
        <w:rPr>
          <w:rFonts w:ascii="Times New Roman" w:hAnsi="Times New Roman"/>
          <w:b/>
          <w:sz w:val="32"/>
          <w:szCs w:val="32"/>
        </w:rPr>
        <w:t>Играя – учить и учиться – играя,</w:t>
      </w:r>
    </w:p>
    <w:p w:rsidR="00247B10" w:rsidRPr="00D620B4" w:rsidRDefault="00247B10" w:rsidP="00D620B4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D620B4">
        <w:rPr>
          <w:rFonts w:ascii="Times New Roman" w:hAnsi="Times New Roman"/>
          <w:b/>
          <w:sz w:val="32"/>
          <w:szCs w:val="32"/>
        </w:rPr>
        <w:t>Но если с учёбой сложить развлеченье,</w:t>
      </w:r>
    </w:p>
    <w:p w:rsidR="00247B10" w:rsidRPr="00D620B4" w:rsidRDefault="00247B10" w:rsidP="00D620B4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D620B4">
        <w:rPr>
          <w:rFonts w:ascii="Times New Roman" w:hAnsi="Times New Roman"/>
          <w:b/>
          <w:sz w:val="32"/>
          <w:szCs w:val="32"/>
        </w:rPr>
        <w:t>То</w:t>
      </w:r>
      <w:r>
        <w:rPr>
          <w:rFonts w:ascii="Times New Roman" w:hAnsi="Times New Roman"/>
          <w:b/>
          <w:sz w:val="32"/>
          <w:szCs w:val="32"/>
        </w:rPr>
        <w:t xml:space="preserve"> праздником станет любое ученье</w:t>
      </w:r>
      <w:r w:rsidRPr="00D620B4">
        <w:rPr>
          <w:rFonts w:ascii="Times New Roman" w:hAnsi="Times New Roman"/>
          <w:b/>
          <w:sz w:val="32"/>
          <w:szCs w:val="32"/>
        </w:rPr>
        <w:t>»</w:t>
      </w:r>
    </w:p>
    <w:p w:rsidR="00247B10" w:rsidRPr="00D620B4" w:rsidRDefault="00247B10" w:rsidP="00D620B4">
      <w:pPr>
        <w:spacing w:line="240" w:lineRule="auto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Сайт школы: </w:t>
      </w:r>
      <w:hyperlink r:id="rId5" w:history="1">
        <w:r w:rsidRPr="009612F7">
          <w:rPr>
            <w:rStyle w:val="Hyperlink"/>
            <w:rFonts w:ascii="Times New Roman" w:hAnsi="Times New Roman"/>
            <w:i/>
            <w:sz w:val="32"/>
            <w:szCs w:val="32"/>
            <w:lang w:val="en-US"/>
          </w:rPr>
          <w:t>www</w:t>
        </w:r>
        <w:r w:rsidRPr="009612F7">
          <w:rPr>
            <w:rStyle w:val="Hyperlink"/>
            <w:rFonts w:ascii="Times New Roman" w:hAnsi="Times New Roman"/>
            <w:i/>
            <w:sz w:val="32"/>
            <w:szCs w:val="32"/>
          </w:rPr>
          <w:t>.</w:t>
        </w:r>
        <w:r w:rsidRPr="009612F7">
          <w:rPr>
            <w:rStyle w:val="Hyperlink"/>
            <w:rFonts w:ascii="Times New Roman" w:hAnsi="Times New Roman"/>
            <w:i/>
            <w:sz w:val="32"/>
            <w:szCs w:val="32"/>
            <w:lang w:val="en-US"/>
          </w:rPr>
          <w:t>zolotuha</w:t>
        </w:r>
        <w:r w:rsidRPr="009612F7">
          <w:rPr>
            <w:rStyle w:val="Hyperlink"/>
            <w:rFonts w:ascii="Times New Roman" w:hAnsi="Times New Roman"/>
            <w:i/>
            <w:sz w:val="32"/>
            <w:szCs w:val="32"/>
          </w:rPr>
          <w:t>.</w:t>
        </w:r>
        <w:r w:rsidRPr="009612F7">
          <w:rPr>
            <w:rStyle w:val="Hyperlink"/>
            <w:rFonts w:ascii="Times New Roman" w:hAnsi="Times New Roman"/>
            <w:i/>
            <w:sz w:val="32"/>
            <w:szCs w:val="32"/>
            <w:lang w:val="en-US"/>
          </w:rPr>
          <w:t>schools</w:t>
        </w:r>
        <w:r w:rsidRPr="009612F7">
          <w:rPr>
            <w:rStyle w:val="Hyperlink"/>
            <w:rFonts w:ascii="Times New Roman" w:hAnsi="Times New Roman"/>
            <w:i/>
            <w:sz w:val="32"/>
            <w:szCs w:val="32"/>
          </w:rPr>
          <w:t>.</w:t>
        </w:r>
        <w:r w:rsidRPr="009612F7">
          <w:rPr>
            <w:rStyle w:val="Hyperlink"/>
            <w:rFonts w:ascii="Times New Roman" w:hAnsi="Times New Roman"/>
            <w:i/>
            <w:sz w:val="32"/>
            <w:szCs w:val="32"/>
            <w:lang w:val="en-US"/>
          </w:rPr>
          <w:t>by</w:t>
        </w:r>
      </w:hyperlink>
    </w:p>
    <w:p w:rsidR="00247B10" w:rsidRPr="00401298" w:rsidRDefault="00247B10" w:rsidP="00D620B4">
      <w:pPr>
        <w:spacing w:line="240" w:lineRule="auto"/>
        <w:rPr>
          <w:rFonts w:ascii="Times New Roman" w:hAnsi="Times New Roman"/>
          <w:i/>
          <w:sz w:val="32"/>
          <w:szCs w:val="32"/>
        </w:rPr>
      </w:pPr>
    </w:p>
    <w:p w:rsidR="00247B10" w:rsidRPr="00824A74" w:rsidRDefault="00247B10" w:rsidP="00824A74">
      <w:pPr>
        <w:spacing w:line="240" w:lineRule="auto"/>
        <w:jc w:val="both"/>
        <w:rPr>
          <w:rFonts w:ascii="Times New Roman" w:hAnsi="Times New Roman"/>
          <w:sz w:val="30"/>
          <w:szCs w:val="30"/>
        </w:rPr>
      </w:pPr>
      <w:bookmarkStart w:id="0" w:name="_GoBack"/>
      <w:r>
        <w:rPr>
          <w:noProof/>
          <w:lang w:eastAsia="ru-RU"/>
        </w:rPr>
        <w:pict>
          <v:shape id="Рисунок 3" o:spid="_x0000_s1026" type="#_x0000_t75" style="position:absolute;left:0;text-align:left;margin-left:9pt;margin-top:198pt;width:450pt;height:367.9pt;z-index:-251658240;visibility:visible;mso-wrap-distance-left:9.48pt;mso-wrap-distance-top:.96pt;mso-wrap-distance-right:9.43pt;mso-wrap-distance-bottom:1.44pt" wrapcoords="677 758 564 985 451 1667 451 20236 677 20842 733 20842 20810 20842 20867 20842 21092 20236 21149 1895 20980 985 20867 758 677 75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">
            <v:imagedata r:id="rId6" o:title=""/>
            <o:lock v:ext="edit" aspectratio="f"/>
            <w10:wrap type="tight"/>
          </v:shape>
        </w:pict>
      </w:r>
      <w:bookmarkEnd w:id="0"/>
      <w:r>
        <w:rPr>
          <w:noProof/>
          <w:lang w:eastAsia="ru-RU"/>
        </w:rPr>
        <w:pict>
          <v:shape id="Рисунок 2" o:spid="_x0000_s1027" type="#_x0000_t75" style="position:absolute;left:0;text-align:left;margin-left:-11.85pt;margin-top:-14.3pt;width:295.7pt;height:219.85pt;z-index:-251659264;visibility:visible;mso-wrap-distance-top:.96pt;mso-wrap-distance-right:9.32pt;mso-wrap-distance-bottom:1.2pt" wrapcoords="713 737 548 958 493 19610 603 20789 768 20863 20832 20863 20997 20789 21107 19610 21161 1843 20997 958 20887 737 713 73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">
            <v:imagedata r:id="rId7" o:title=""/>
            <o:lock v:ext="edit" aspectratio="f"/>
            <w10:wrap type="tight"/>
          </v:shape>
        </w:pict>
      </w:r>
      <w:r w:rsidRPr="00813D30">
        <w:rPr>
          <w:rFonts w:ascii="Times New Roman" w:hAnsi="Times New Roman"/>
          <w:i/>
          <w:sz w:val="32"/>
          <w:szCs w:val="32"/>
        </w:rPr>
        <w:t xml:space="preserve">  </w:t>
      </w:r>
      <w:r w:rsidRPr="00824A74">
        <w:rPr>
          <w:rFonts w:ascii="Times New Roman" w:hAnsi="Times New Roman"/>
          <w:sz w:val="30"/>
          <w:szCs w:val="30"/>
        </w:rPr>
        <w:t>Игра имеет большое значение в жизни ребёнка, имеет то же значение, какое у взрослого деятельность, работа, служба. Поэтому игра, по мнению многих учёных, есть вид развивающей, социальной деятельности, форма освоения социального опыта, развития мыслительных процессов.</w:t>
      </w:r>
    </w:p>
    <w:p w:rsidR="00247B10" w:rsidRPr="00824A74" w:rsidRDefault="00247B10" w:rsidP="00813D30">
      <w:pPr>
        <w:spacing w:line="240" w:lineRule="auto"/>
        <w:jc w:val="both"/>
        <w:rPr>
          <w:rFonts w:ascii="Times New Roman" w:hAnsi="Times New Roman"/>
          <w:sz w:val="30"/>
          <w:szCs w:val="30"/>
        </w:rPr>
      </w:pPr>
      <w:r w:rsidRPr="00813D30">
        <w:rPr>
          <w:rFonts w:ascii="Times New Roman" w:hAnsi="Times New Roman"/>
          <w:sz w:val="32"/>
          <w:szCs w:val="32"/>
        </w:rPr>
        <w:t xml:space="preserve">   </w:t>
      </w:r>
      <w:r w:rsidRPr="00824A74">
        <w:rPr>
          <w:rFonts w:ascii="Times New Roman" w:hAnsi="Times New Roman"/>
          <w:sz w:val="30"/>
          <w:szCs w:val="30"/>
        </w:rPr>
        <w:t>В работе учителя русского языка и литературы ГУО «Золотушская средняя школа» Н.М.Строк задачи повышения качества  образования успешно решаются через технологию игровых форм обучения: дидактические игры, кроссворды, эрудит-лото, уроки-КВН, брейн-ринги. Это обеспечивает активное участие в уроке каждого ученика, повышает авторитет знаний и индивидуальную ответственность школьников за результаты учебного труда.</w:t>
      </w:r>
    </w:p>
    <w:p w:rsidR="00247B10" w:rsidRPr="00D620B4" w:rsidRDefault="00247B10" w:rsidP="009E023C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sectPr w:rsidR="00247B10" w:rsidRPr="00D620B4" w:rsidSect="00824A74">
      <w:pgSz w:w="11906" w:h="16838"/>
      <w:pgMar w:top="1079" w:right="1106" w:bottom="719" w:left="1417" w:header="708" w:footer="708" w:gutter="0"/>
      <w:pgBorders w:offsetFrom="page">
        <w:top w:val="circlesLines" w:sz="30" w:space="24" w:color="00B0F0"/>
        <w:left w:val="circlesLines" w:sz="30" w:space="24" w:color="00B0F0"/>
        <w:bottom w:val="circlesLines" w:sz="30" w:space="24" w:color="00B0F0"/>
        <w:right w:val="circlesLines" w:sz="30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940"/>
    <w:rsid w:val="00247B10"/>
    <w:rsid w:val="00401298"/>
    <w:rsid w:val="00455940"/>
    <w:rsid w:val="005C198F"/>
    <w:rsid w:val="00813D30"/>
    <w:rsid w:val="00824A74"/>
    <w:rsid w:val="009612F7"/>
    <w:rsid w:val="009A7C0D"/>
    <w:rsid w:val="009D423D"/>
    <w:rsid w:val="009E023C"/>
    <w:rsid w:val="00D36C2F"/>
    <w:rsid w:val="00D620B4"/>
    <w:rsid w:val="00FF0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C2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55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594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D620B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zolotuha.schools.by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56</TotalTime>
  <Pages>2</Pages>
  <Words>197</Words>
  <Characters>1123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2014-10-16T13:54:00Z</cp:lastPrinted>
  <dcterms:created xsi:type="dcterms:W3CDTF">2014-10-16T11:02:00Z</dcterms:created>
  <dcterms:modified xsi:type="dcterms:W3CDTF">2014-10-16T13:54:00Z</dcterms:modified>
</cp:coreProperties>
</file>