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B96" w:rsidRDefault="00D83B96" w:rsidP="00C87000">
      <w:pPr>
        <w:pStyle w:val="BodyA"/>
        <w:tabs>
          <w:tab w:val="left" w:pos="6946"/>
        </w:tabs>
      </w:pPr>
    </w:p>
    <w:p w:rsidR="00D83B96" w:rsidRDefault="00D83B96">
      <w:pPr>
        <w:pStyle w:val="BodyA"/>
        <w:tabs>
          <w:tab w:val="left" w:pos="6946"/>
        </w:tabs>
        <w:jc w:val="center"/>
      </w:pPr>
    </w:p>
    <w:p w:rsidR="00C87000" w:rsidRDefault="007F7912">
      <w:pPr>
        <w:pStyle w:val="BodyA"/>
        <w:tabs>
          <w:tab w:val="left" w:pos="6946"/>
        </w:tabs>
        <w:jc w:val="center"/>
        <w:rPr>
          <w:rFonts w:hAnsi="Times New Roman" w:cs="Times New Roman"/>
          <w:sz w:val="40"/>
          <w:szCs w:val="40"/>
        </w:rPr>
      </w:pPr>
      <w:r w:rsidRPr="00D83B96">
        <w:rPr>
          <w:rFonts w:hAnsi="Times New Roman" w:cs="Times New Roman"/>
          <w:noProof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CF8F195" wp14:editId="6558B4E6">
                <wp:simplePos x="0" y="0"/>
                <wp:positionH relativeFrom="page">
                  <wp:posOffset>7065818</wp:posOffset>
                </wp:positionH>
                <wp:positionV relativeFrom="page">
                  <wp:posOffset>1869011</wp:posOffset>
                </wp:positionV>
                <wp:extent cx="16850" cy="6486030"/>
                <wp:effectExtent l="19050" t="19050" r="21590" b="10160"/>
                <wp:wrapSquare wrapText="bothSides" distT="152400" distB="152400" distL="152400" distR="152400"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0" cy="6486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C81CD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3A2A0" id="officeArt object" o:spid="_x0000_s1026" style="position:absolute;flip:y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" from="556.35pt,147.15pt" to="557.7pt,6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" strokecolor="#ec81cd" strokeweight="2.25pt">
                <v:stroke miterlimit="4" joinstyle="miter"/>
                <w10:wrap type="square" anchorx="page" anchory="page"/>
              </v:line>
            </w:pict>
          </mc:Fallback>
        </mc:AlternateContent>
      </w:r>
      <w:r w:rsidRPr="00D83B96">
        <w:rPr>
          <w:rFonts w:hAnsi="Times New Roman" w:cs="Times New Roman"/>
          <w:noProof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720B83E" wp14:editId="5D48F073">
                <wp:simplePos x="0" y="0"/>
                <wp:positionH relativeFrom="page">
                  <wp:posOffset>543280</wp:posOffset>
                </wp:positionH>
                <wp:positionV relativeFrom="page">
                  <wp:posOffset>1869011</wp:posOffset>
                </wp:positionV>
                <wp:extent cx="0" cy="6486030"/>
                <wp:effectExtent l="19050" t="19050" r="19050" b="10160"/>
                <wp:wrapSquare wrapText="bothSides" distT="152400" distB="152400" distL="152400" distR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486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DE82C2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92EB6" id="officeArt object" o:spid="_x0000_s1026" style="position:absolute;flip:x y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" from="42.8pt,147.15pt" to="42.8pt,6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" strokecolor="#de82c2" strokeweight="2.25pt">
                <v:stroke miterlimit="4" joinstyle="miter"/>
                <w10:wrap type="square" anchorx="page" anchory="page"/>
              </v:line>
            </w:pict>
          </mc:Fallback>
        </mc:AlternateContent>
      </w:r>
      <w:r w:rsidR="00D83B96" w:rsidRPr="00D83B96">
        <w:rPr>
          <w:rFonts w:hAnsi="Times New Roman" w:cs="Times New Roman"/>
          <w:noProof/>
          <w:sz w:val="40"/>
          <w:szCs w:val="40"/>
        </w:rPr>
        <w:drawing>
          <wp:anchor distT="152400" distB="152400" distL="152400" distR="152400" simplePos="0" relativeHeight="251664384" behindDoc="0" locked="0" layoutInCell="1" allowOverlap="1" wp14:anchorId="7D29C3C5" wp14:editId="464868FB">
            <wp:simplePos x="0" y="0"/>
            <wp:positionH relativeFrom="page">
              <wp:posOffset>384175</wp:posOffset>
            </wp:positionH>
            <wp:positionV relativeFrom="page">
              <wp:posOffset>615315</wp:posOffset>
            </wp:positionV>
            <wp:extent cx="1225550" cy="1155700"/>
            <wp:effectExtent l="0" t="0" r="0" b="12700"/>
            <wp:wrapThrough wrapText="bothSides" distL="152400" distR="152400">
              <wp:wrapPolygon edited="1">
                <wp:start x="6827" y="59"/>
                <wp:lineTo x="6827" y="59"/>
                <wp:lineTo x="7387" y="297"/>
                <wp:lineTo x="7554" y="1365"/>
                <wp:lineTo x="7554" y="1543"/>
                <wp:lineTo x="8730" y="593"/>
                <wp:lineTo x="9457" y="653"/>
                <wp:lineTo x="9905" y="1187"/>
                <wp:lineTo x="9849" y="2136"/>
                <wp:lineTo x="9121" y="2789"/>
                <wp:lineTo x="10073" y="3086"/>
                <wp:lineTo x="10520" y="3798"/>
                <wp:lineTo x="10296" y="4807"/>
                <wp:lineTo x="9905" y="5222"/>
                <wp:lineTo x="8785" y="5163"/>
                <wp:lineTo x="8674" y="5222"/>
                <wp:lineTo x="8953" y="5756"/>
                <wp:lineTo x="8841" y="6527"/>
                <wp:lineTo x="8226" y="6943"/>
                <wp:lineTo x="7331" y="6824"/>
                <wp:lineTo x="6771" y="5815"/>
                <wp:lineTo x="6659" y="5163"/>
                <wp:lineTo x="6379" y="5281"/>
                <wp:lineTo x="6491" y="6943"/>
                <wp:lineTo x="7387" y="7299"/>
                <wp:lineTo x="7610" y="7477"/>
                <wp:lineTo x="8226" y="7062"/>
                <wp:lineTo x="8618" y="7139"/>
                <wp:lineTo x="8618" y="11631"/>
                <wp:lineTo x="8562" y="11987"/>
                <wp:lineTo x="9233" y="12284"/>
                <wp:lineTo x="8674" y="11809"/>
                <wp:lineTo x="8618" y="11631"/>
                <wp:lineTo x="8618" y="7139"/>
                <wp:lineTo x="9121" y="7240"/>
                <wp:lineTo x="9625" y="8011"/>
                <wp:lineTo x="9457" y="8782"/>
                <wp:lineTo x="9681" y="8901"/>
                <wp:lineTo x="10296" y="9198"/>
                <wp:lineTo x="10464" y="9346"/>
                <wp:lineTo x="10464" y="15132"/>
                <wp:lineTo x="9737" y="15488"/>
                <wp:lineTo x="10128" y="15844"/>
                <wp:lineTo x="9961" y="16615"/>
                <wp:lineTo x="9513" y="17031"/>
                <wp:lineTo x="9793" y="17387"/>
                <wp:lineTo x="9905" y="16793"/>
                <wp:lineTo x="10184" y="16675"/>
                <wp:lineTo x="10464" y="15132"/>
                <wp:lineTo x="10464" y="9346"/>
                <wp:lineTo x="10632" y="9495"/>
                <wp:lineTo x="10632" y="9495"/>
                <wp:lineTo x="10968" y="14242"/>
                <wp:lineTo x="10632" y="14242"/>
                <wp:lineTo x="10576" y="14835"/>
                <wp:lineTo x="11080" y="14657"/>
                <wp:lineTo x="10968" y="14242"/>
                <wp:lineTo x="10632" y="9495"/>
                <wp:lineTo x="11807" y="9495"/>
                <wp:lineTo x="12423" y="10029"/>
                <wp:lineTo x="12535" y="10385"/>
                <wp:lineTo x="12647" y="10296"/>
                <wp:lineTo x="12647" y="16319"/>
                <wp:lineTo x="12367" y="16734"/>
                <wp:lineTo x="12759" y="16378"/>
                <wp:lineTo x="12647" y="16319"/>
                <wp:lineTo x="12647" y="10296"/>
                <wp:lineTo x="12759" y="10207"/>
                <wp:lineTo x="13430" y="10325"/>
                <wp:lineTo x="13878" y="11393"/>
                <wp:lineTo x="13822" y="12462"/>
                <wp:lineTo x="13094" y="12996"/>
                <wp:lineTo x="13822" y="13470"/>
                <wp:lineTo x="14046" y="14004"/>
                <wp:lineTo x="14885" y="13708"/>
                <wp:lineTo x="15724" y="14182"/>
                <wp:lineTo x="16004" y="14657"/>
                <wp:lineTo x="15892" y="15607"/>
                <wp:lineTo x="15333" y="16141"/>
                <wp:lineTo x="16004" y="16853"/>
                <wp:lineTo x="17347" y="17505"/>
                <wp:lineTo x="18242" y="17446"/>
                <wp:lineTo x="18914" y="17268"/>
                <wp:lineTo x="20145" y="16793"/>
                <wp:lineTo x="20817" y="16200"/>
                <wp:lineTo x="20984" y="15725"/>
                <wp:lineTo x="21488" y="15844"/>
                <wp:lineTo x="21432" y="16497"/>
                <wp:lineTo x="20928" y="16615"/>
                <wp:lineTo x="20928" y="17090"/>
                <wp:lineTo x="20928" y="17684"/>
                <wp:lineTo x="20761" y="17921"/>
                <wp:lineTo x="20201" y="17743"/>
                <wp:lineTo x="20145" y="17505"/>
                <wp:lineTo x="19418" y="17624"/>
                <wp:lineTo x="19138" y="17921"/>
                <wp:lineTo x="19530" y="18158"/>
                <wp:lineTo x="19362" y="18752"/>
                <wp:lineTo x="18634" y="18752"/>
                <wp:lineTo x="17739" y="17980"/>
                <wp:lineTo x="16508" y="17802"/>
                <wp:lineTo x="17347" y="18455"/>
                <wp:lineTo x="17235" y="18930"/>
                <wp:lineTo x="17011" y="19108"/>
                <wp:lineTo x="16172" y="18989"/>
                <wp:lineTo x="16340" y="20176"/>
                <wp:lineTo x="15892" y="20769"/>
                <wp:lineTo x="14997" y="20710"/>
                <wp:lineTo x="14493" y="20235"/>
                <wp:lineTo x="13878" y="20769"/>
                <wp:lineTo x="13262" y="20710"/>
                <wp:lineTo x="12815" y="20295"/>
                <wp:lineTo x="13486" y="18455"/>
                <wp:lineTo x="12870" y="18870"/>
                <wp:lineTo x="12703" y="18930"/>
                <wp:lineTo x="12591" y="19879"/>
                <wp:lineTo x="12031" y="20235"/>
                <wp:lineTo x="11527" y="19998"/>
                <wp:lineTo x="11863" y="21125"/>
                <wp:lineTo x="11583" y="21481"/>
                <wp:lineTo x="10576" y="21363"/>
                <wp:lineTo x="10184" y="20829"/>
                <wp:lineTo x="10240" y="19760"/>
                <wp:lineTo x="9345" y="20651"/>
                <wp:lineTo x="8562" y="20591"/>
                <wp:lineTo x="8170" y="19938"/>
                <wp:lineTo x="8282" y="19108"/>
                <wp:lineTo x="9121" y="18811"/>
                <wp:lineTo x="8282" y="18218"/>
                <wp:lineTo x="8170" y="17209"/>
                <wp:lineTo x="7498" y="16853"/>
                <wp:lineTo x="7498" y="17268"/>
                <wp:lineTo x="7946" y="18040"/>
                <wp:lineTo x="7946" y="18752"/>
                <wp:lineTo x="7442" y="18574"/>
                <wp:lineTo x="7331" y="19523"/>
                <wp:lineTo x="6939" y="19760"/>
                <wp:lineTo x="5484" y="19701"/>
                <wp:lineTo x="5148" y="19345"/>
                <wp:lineTo x="5260" y="18336"/>
                <wp:lineTo x="4029" y="18574"/>
                <wp:lineTo x="3358" y="17980"/>
                <wp:lineTo x="3246" y="17209"/>
                <wp:lineTo x="3693" y="16734"/>
                <wp:lineTo x="4085" y="16556"/>
                <wp:lineTo x="3413" y="16497"/>
                <wp:lineTo x="3749" y="15903"/>
                <wp:lineTo x="5036" y="15488"/>
                <wp:lineTo x="4085" y="15429"/>
                <wp:lineTo x="3581" y="14895"/>
                <wp:lineTo x="2350" y="14835"/>
                <wp:lineTo x="2015" y="14479"/>
                <wp:lineTo x="2126" y="13470"/>
                <wp:lineTo x="895" y="13708"/>
                <wp:lineTo x="224" y="13114"/>
                <wp:lineTo x="112" y="12284"/>
                <wp:lineTo x="504" y="11868"/>
                <wp:lineTo x="895" y="11690"/>
                <wp:lineTo x="224" y="11690"/>
                <wp:lineTo x="560" y="11097"/>
                <wp:lineTo x="1063" y="10800"/>
                <wp:lineTo x="783" y="9495"/>
                <wp:lineTo x="1175" y="9079"/>
                <wp:lineTo x="1455" y="8960"/>
                <wp:lineTo x="1063" y="8486"/>
                <wp:lineTo x="1119" y="7655"/>
                <wp:lineTo x="2015" y="6824"/>
                <wp:lineTo x="2518" y="6290"/>
                <wp:lineTo x="3358" y="5875"/>
                <wp:lineTo x="3581" y="5578"/>
                <wp:lineTo x="3637" y="5578"/>
                <wp:lineTo x="3637" y="6171"/>
                <wp:lineTo x="2294" y="6765"/>
                <wp:lineTo x="2294" y="7062"/>
                <wp:lineTo x="2966" y="7358"/>
                <wp:lineTo x="3358" y="6943"/>
                <wp:lineTo x="3581" y="6884"/>
                <wp:lineTo x="3637" y="6171"/>
                <wp:lineTo x="3637" y="5578"/>
                <wp:lineTo x="3805" y="5578"/>
                <wp:lineTo x="4421" y="4213"/>
                <wp:lineTo x="4477" y="3086"/>
                <wp:lineTo x="3581" y="3323"/>
                <wp:lineTo x="3302" y="3738"/>
                <wp:lineTo x="2518" y="3679"/>
                <wp:lineTo x="2406" y="3204"/>
                <wp:lineTo x="2854" y="2670"/>
                <wp:lineTo x="3525" y="2848"/>
                <wp:lineTo x="4029" y="2848"/>
                <wp:lineTo x="4477" y="2670"/>
                <wp:lineTo x="4645" y="1543"/>
                <wp:lineTo x="4980" y="1543"/>
                <wp:lineTo x="4980" y="1543"/>
                <wp:lineTo x="4980" y="4095"/>
                <wp:lineTo x="4645" y="4569"/>
                <wp:lineTo x="4365" y="5281"/>
                <wp:lineTo x="4085" y="6171"/>
                <wp:lineTo x="4197" y="7180"/>
                <wp:lineTo x="4756" y="7596"/>
                <wp:lineTo x="4756" y="8486"/>
                <wp:lineTo x="5316" y="8426"/>
                <wp:lineTo x="5484" y="8308"/>
                <wp:lineTo x="5428" y="8130"/>
                <wp:lineTo x="5260" y="8248"/>
                <wp:lineTo x="5764" y="6112"/>
                <wp:lineTo x="5652" y="5459"/>
                <wp:lineTo x="4980" y="4391"/>
                <wp:lineTo x="4980" y="4095"/>
                <wp:lineTo x="4980" y="1543"/>
                <wp:lineTo x="5036" y="1068"/>
                <wp:lineTo x="5316" y="1068"/>
                <wp:lineTo x="5316" y="3086"/>
                <wp:lineTo x="5652" y="2967"/>
                <wp:lineTo x="5708" y="2196"/>
                <wp:lineTo x="5820" y="2196"/>
                <wp:lineTo x="5708" y="1305"/>
                <wp:lineTo x="5988" y="534"/>
                <wp:lineTo x="5988" y="534"/>
                <wp:lineTo x="5988" y="2433"/>
                <wp:lineTo x="5988" y="2848"/>
                <wp:lineTo x="5988" y="2848"/>
                <wp:lineTo x="5988" y="6349"/>
                <wp:lineTo x="5820" y="6409"/>
                <wp:lineTo x="5652" y="7774"/>
                <wp:lineTo x="6211" y="7240"/>
                <wp:lineTo x="5988" y="6349"/>
                <wp:lineTo x="5988" y="2848"/>
                <wp:lineTo x="6267" y="2789"/>
                <wp:lineTo x="5988" y="2433"/>
                <wp:lineTo x="5988" y="534"/>
                <wp:lineTo x="6547" y="119"/>
                <wp:lineTo x="6827" y="59"/>
                <wp:lineTo x="6827" y="59"/>
                <wp:lineTo x="6827" y="59"/>
              </wp:wrapPolygon>
            </wp:wrapThrough>
            <wp:docPr id="107374183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225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0E" w:rsidRPr="00D83B96">
        <w:rPr>
          <w:rFonts w:hAnsi="Times New Roman" w:cs="Times New Roman"/>
          <w:noProof/>
          <w:sz w:val="40"/>
          <w:szCs w:val="40"/>
        </w:rPr>
        <w:drawing>
          <wp:anchor distT="152400" distB="152400" distL="152400" distR="152400" simplePos="0" relativeHeight="251666432" behindDoc="0" locked="0" layoutInCell="1" allowOverlap="1" wp14:anchorId="62F04E4E" wp14:editId="37F90078">
            <wp:simplePos x="0" y="0"/>
            <wp:positionH relativeFrom="page">
              <wp:posOffset>6035675</wp:posOffset>
            </wp:positionH>
            <wp:positionV relativeFrom="page">
              <wp:posOffset>628015</wp:posOffset>
            </wp:positionV>
            <wp:extent cx="1225550" cy="1155700"/>
            <wp:effectExtent l="50800" t="50800" r="44450" b="63500"/>
            <wp:wrapThrough wrapText="bothSides" distL="152400" distR="152400">
              <wp:wrapPolygon edited="1">
                <wp:start x="6827" y="59"/>
                <wp:lineTo x="6827" y="59"/>
                <wp:lineTo x="7387" y="297"/>
                <wp:lineTo x="7554" y="1365"/>
                <wp:lineTo x="7554" y="1543"/>
                <wp:lineTo x="8730" y="593"/>
                <wp:lineTo x="9457" y="653"/>
                <wp:lineTo x="9905" y="1187"/>
                <wp:lineTo x="9849" y="2136"/>
                <wp:lineTo x="9121" y="2789"/>
                <wp:lineTo x="10073" y="3086"/>
                <wp:lineTo x="10520" y="3798"/>
                <wp:lineTo x="10296" y="4807"/>
                <wp:lineTo x="9905" y="5222"/>
                <wp:lineTo x="8785" y="5163"/>
                <wp:lineTo x="8674" y="5222"/>
                <wp:lineTo x="8953" y="5756"/>
                <wp:lineTo x="8841" y="6527"/>
                <wp:lineTo x="8226" y="6943"/>
                <wp:lineTo x="7331" y="6824"/>
                <wp:lineTo x="6771" y="5815"/>
                <wp:lineTo x="6659" y="5163"/>
                <wp:lineTo x="6379" y="5281"/>
                <wp:lineTo x="6491" y="6943"/>
                <wp:lineTo x="7387" y="7299"/>
                <wp:lineTo x="7610" y="7477"/>
                <wp:lineTo x="8226" y="7062"/>
                <wp:lineTo x="8618" y="7139"/>
                <wp:lineTo x="8618" y="11631"/>
                <wp:lineTo x="8562" y="11987"/>
                <wp:lineTo x="9233" y="12284"/>
                <wp:lineTo x="8674" y="11809"/>
                <wp:lineTo x="8618" y="11631"/>
                <wp:lineTo x="8618" y="7139"/>
                <wp:lineTo x="9121" y="7240"/>
                <wp:lineTo x="9625" y="8011"/>
                <wp:lineTo x="9457" y="8782"/>
                <wp:lineTo x="9681" y="8901"/>
                <wp:lineTo x="10296" y="9198"/>
                <wp:lineTo x="10464" y="9346"/>
                <wp:lineTo x="10464" y="15132"/>
                <wp:lineTo x="9737" y="15488"/>
                <wp:lineTo x="10128" y="15844"/>
                <wp:lineTo x="9961" y="16615"/>
                <wp:lineTo x="9513" y="17031"/>
                <wp:lineTo x="9793" y="17387"/>
                <wp:lineTo x="9905" y="16793"/>
                <wp:lineTo x="10184" y="16675"/>
                <wp:lineTo x="10464" y="15132"/>
                <wp:lineTo x="10464" y="9346"/>
                <wp:lineTo x="10632" y="9495"/>
                <wp:lineTo x="10632" y="9495"/>
                <wp:lineTo x="10968" y="14242"/>
                <wp:lineTo x="10632" y="14242"/>
                <wp:lineTo x="10576" y="14835"/>
                <wp:lineTo x="11080" y="14657"/>
                <wp:lineTo x="10968" y="14242"/>
                <wp:lineTo x="10632" y="9495"/>
                <wp:lineTo x="11807" y="9495"/>
                <wp:lineTo x="12423" y="10029"/>
                <wp:lineTo x="12535" y="10385"/>
                <wp:lineTo x="12647" y="10296"/>
                <wp:lineTo x="12647" y="16319"/>
                <wp:lineTo x="12367" y="16734"/>
                <wp:lineTo x="12759" y="16378"/>
                <wp:lineTo x="12647" y="16319"/>
                <wp:lineTo x="12647" y="10296"/>
                <wp:lineTo x="12759" y="10207"/>
                <wp:lineTo x="13430" y="10325"/>
                <wp:lineTo x="13878" y="11393"/>
                <wp:lineTo x="13822" y="12462"/>
                <wp:lineTo x="13094" y="12996"/>
                <wp:lineTo x="13822" y="13470"/>
                <wp:lineTo x="14046" y="14004"/>
                <wp:lineTo x="14885" y="13708"/>
                <wp:lineTo x="15724" y="14182"/>
                <wp:lineTo x="16004" y="14657"/>
                <wp:lineTo x="15892" y="15607"/>
                <wp:lineTo x="15333" y="16141"/>
                <wp:lineTo x="16004" y="16853"/>
                <wp:lineTo x="17347" y="17505"/>
                <wp:lineTo x="18242" y="17446"/>
                <wp:lineTo x="18914" y="17268"/>
                <wp:lineTo x="20145" y="16793"/>
                <wp:lineTo x="20817" y="16200"/>
                <wp:lineTo x="20984" y="15725"/>
                <wp:lineTo x="21488" y="15844"/>
                <wp:lineTo x="21432" y="16497"/>
                <wp:lineTo x="20928" y="16615"/>
                <wp:lineTo x="20928" y="17090"/>
                <wp:lineTo x="20928" y="17684"/>
                <wp:lineTo x="20761" y="17921"/>
                <wp:lineTo x="20201" y="17743"/>
                <wp:lineTo x="20145" y="17505"/>
                <wp:lineTo x="19418" y="17624"/>
                <wp:lineTo x="19138" y="17921"/>
                <wp:lineTo x="19530" y="18158"/>
                <wp:lineTo x="19362" y="18752"/>
                <wp:lineTo x="18634" y="18752"/>
                <wp:lineTo x="17739" y="17980"/>
                <wp:lineTo x="16508" y="17802"/>
                <wp:lineTo x="17347" y="18455"/>
                <wp:lineTo x="17235" y="18930"/>
                <wp:lineTo x="17011" y="19108"/>
                <wp:lineTo x="16172" y="18989"/>
                <wp:lineTo x="16340" y="20176"/>
                <wp:lineTo x="15892" y="20769"/>
                <wp:lineTo x="14997" y="20710"/>
                <wp:lineTo x="14493" y="20235"/>
                <wp:lineTo x="13878" y="20769"/>
                <wp:lineTo x="13262" y="20710"/>
                <wp:lineTo x="12815" y="20295"/>
                <wp:lineTo x="13486" y="18455"/>
                <wp:lineTo x="12870" y="18870"/>
                <wp:lineTo x="12703" y="18930"/>
                <wp:lineTo x="12591" y="19879"/>
                <wp:lineTo x="12031" y="20235"/>
                <wp:lineTo x="11527" y="19998"/>
                <wp:lineTo x="11863" y="21125"/>
                <wp:lineTo x="11583" y="21481"/>
                <wp:lineTo x="10576" y="21363"/>
                <wp:lineTo x="10184" y="20829"/>
                <wp:lineTo x="10240" y="19760"/>
                <wp:lineTo x="9345" y="20651"/>
                <wp:lineTo x="8562" y="20591"/>
                <wp:lineTo x="8170" y="19938"/>
                <wp:lineTo x="8282" y="19108"/>
                <wp:lineTo x="9121" y="18811"/>
                <wp:lineTo x="8282" y="18218"/>
                <wp:lineTo x="8170" y="17209"/>
                <wp:lineTo x="7498" y="16853"/>
                <wp:lineTo x="7498" y="17268"/>
                <wp:lineTo x="7946" y="18040"/>
                <wp:lineTo x="7946" y="18752"/>
                <wp:lineTo x="7442" y="18574"/>
                <wp:lineTo x="7331" y="19523"/>
                <wp:lineTo x="6939" y="19760"/>
                <wp:lineTo x="5484" y="19701"/>
                <wp:lineTo x="5148" y="19345"/>
                <wp:lineTo x="5260" y="18336"/>
                <wp:lineTo x="4029" y="18574"/>
                <wp:lineTo x="3358" y="17980"/>
                <wp:lineTo x="3246" y="17209"/>
                <wp:lineTo x="3693" y="16734"/>
                <wp:lineTo x="4085" y="16556"/>
                <wp:lineTo x="3413" y="16497"/>
                <wp:lineTo x="3749" y="15903"/>
                <wp:lineTo x="5036" y="15488"/>
                <wp:lineTo x="4085" y="15429"/>
                <wp:lineTo x="3581" y="14895"/>
                <wp:lineTo x="2350" y="14835"/>
                <wp:lineTo x="2015" y="14479"/>
                <wp:lineTo x="2126" y="13470"/>
                <wp:lineTo x="895" y="13708"/>
                <wp:lineTo x="224" y="13114"/>
                <wp:lineTo x="112" y="12284"/>
                <wp:lineTo x="504" y="11868"/>
                <wp:lineTo x="895" y="11690"/>
                <wp:lineTo x="224" y="11690"/>
                <wp:lineTo x="560" y="11097"/>
                <wp:lineTo x="1063" y="10800"/>
                <wp:lineTo x="783" y="9495"/>
                <wp:lineTo x="1175" y="9079"/>
                <wp:lineTo x="1455" y="8960"/>
                <wp:lineTo x="1063" y="8486"/>
                <wp:lineTo x="1119" y="7655"/>
                <wp:lineTo x="2015" y="6824"/>
                <wp:lineTo x="2518" y="6290"/>
                <wp:lineTo x="3358" y="5875"/>
                <wp:lineTo x="3581" y="5578"/>
                <wp:lineTo x="3637" y="5578"/>
                <wp:lineTo x="3637" y="6171"/>
                <wp:lineTo x="2294" y="6765"/>
                <wp:lineTo x="2294" y="7062"/>
                <wp:lineTo x="2966" y="7358"/>
                <wp:lineTo x="3358" y="6943"/>
                <wp:lineTo x="3581" y="6884"/>
                <wp:lineTo x="3637" y="6171"/>
                <wp:lineTo x="3637" y="5578"/>
                <wp:lineTo x="3805" y="5578"/>
                <wp:lineTo x="4421" y="4213"/>
                <wp:lineTo x="4477" y="3086"/>
                <wp:lineTo x="3581" y="3323"/>
                <wp:lineTo x="3302" y="3738"/>
                <wp:lineTo x="2518" y="3679"/>
                <wp:lineTo x="2406" y="3204"/>
                <wp:lineTo x="2854" y="2670"/>
                <wp:lineTo x="3525" y="2848"/>
                <wp:lineTo x="4029" y="2848"/>
                <wp:lineTo x="4477" y="2670"/>
                <wp:lineTo x="4645" y="1543"/>
                <wp:lineTo x="4980" y="1543"/>
                <wp:lineTo x="4980" y="1543"/>
                <wp:lineTo x="4980" y="4095"/>
                <wp:lineTo x="4645" y="4569"/>
                <wp:lineTo x="4365" y="5281"/>
                <wp:lineTo x="4085" y="6171"/>
                <wp:lineTo x="4197" y="7180"/>
                <wp:lineTo x="4756" y="7596"/>
                <wp:lineTo x="4756" y="8486"/>
                <wp:lineTo x="5316" y="8426"/>
                <wp:lineTo x="5484" y="8308"/>
                <wp:lineTo x="5428" y="8130"/>
                <wp:lineTo x="5260" y="8248"/>
                <wp:lineTo x="5764" y="6112"/>
                <wp:lineTo x="5652" y="5459"/>
                <wp:lineTo x="4980" y="4391"/>
                <wp:lineTo x="4980" y="4095"/>
                <wp:lineTo x="4980" y="1543"/>
                <wp:lineTo x="5036" y="1068"/>
                <wp:lineTo x="5316" y="1068"/>
                <wp:lineTo x="5316" y="3086"/>
                <wp:lineTo x="5652" y="2967"/>
                <wp:lineTo x="5708" y="2196"/>
                <wp:lineTo x="5820" y="2196"/>
                <wp:lineTo x="5708" y="1305"/>
                <wp:lineTo x="5988" y="534"/>
                <wp:lineTo x="5988" y="534"/>
                <wp:lineTo x="5988" y="2433"/>
                <wp:lineTo x="5988" y="2848"/>
                <wp:lineTo x="5988" y="2848"/>
                <wp:lineTo x="5988" y="6349"/>
                <wp:lineTo x="5820" y="6409"/>
                <wp:lineTo x="5652" y="7774"/>
                <wp:lineTo x="6211" y="7240"/>
                <wp:lineTo x="5988" y="6349"/>
                <wp:lineTo x="5988" y="2848"/>
                <wp:lineTo x="6267" y="2789"/>
                <wp:lineTo x="5988" y="2433"/>
                <wp:lineTo x="5988" y="534"/>
                <wp:lineTo x="6547" y="119"/>
                <wp:lineTo x="6827" y="59"/>
                <wp:lineTo x="6827" y="59"/>
                <wp:lineTo x="6827" y="59"/>
              </wp:wrapPolygon>
            </wp:wrapThrough>
            <wp:docPr id="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225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B96" w:rsidRPr="00D83B96">
        <w:rPr>
          <w:rFonts w:hAnsi="Times New Roman" w:cs="Times New Roman"/>
          <w:sz w:val="40"/>
          <w:szCs w:val="40"/>
        </w:rPr>
        <w:t xml:space="preserve">Алгоритм организации экскурсионной поездки </w:t>
      </w:r>
      <w:r w:rsidR="00587449">
        <w:rPr>
          <w:rFonts w:hAnsi="Times New Roman" w:cs="Times New Roman"/>
          <w:sz w:val="40"/>
          <w:szCs w:val="40"/>
        </w:rPr>
        <w:t>за пределы</w:t>
      </w:r>
      <w:r w:rsidR="00D83B96" w:rsidRPr="00D83B96">
        <w:rPr>
          <w:rFonts w:hAnsi="Times New Roman" w:cs="Times New Roman"/>
          <w:sz w:val="40"/>
          <w:szCs w:val="40"/>
        </w:rPr>
        <w:t xml:space="preserve"> района</w:t>
      </w:r>
      <w:r w:rsidR="00B1348C" w:rsidRPr="00D83B96">
        <w:rPr>
          <w:rFonts w:hAnsi="Times New Roman" w:cs="Times New Roman"/>
          <w:sz w:val="40"/>
          <w:szCs w:val="40"/>
        </w:rPr>
        <w:t xml:space="preserve"> </w:t>
      </w:r>
    </w:p>
    <w:p w:rsidR="00BC64E9" w:rsidRDefault="00C87000">
      <w:pPr>
        <w:pStyle w:val="BodyA"/>
        <w:tabs>
          <w:tab w:val="left" w:pos="6946"/>
        </w:tabs>
        <w:jc w:val="center"/>
        <w:rPr>
          <w:rFonts w:hAnsi="Times New Roman" w:cs="Times New Roman"/>
          <w:sz w:val="40"/>
          <w:szCs w:val="40"/>
        </w:rPr>
      </w:pPr>
      <w:r>
        <w:rPr>
          <w:rFonts w:hAnsi="Times New Roman" w:cs="Times New Roman"/>
          <w:sz w:val="40"/>
          <w:szCs w:val="40"/>
        </w:rPr>
        <w:t xml:space="preserve">на школьном автобусе </w:t>
      </w:r>
    </w:p>
    <w:p w:rsidR="00D83B96" w:rsidRDefault="00D83B96" w:rsidP="00D83B96">
      <w:pPr>
        <w:pStyle w:val="BodyA"/>
        <w:tabs>
          <w:tab w:val="left" w:pos="6946"/>
        </w:tabs>
        <w:rPr>
          <w:rFonts w:hAnsi="Times New Roman" w:cs="Times New Roman"/>
          <w:sz w:val="40"/>
          <w:szCs w:val="40"/>
        </w:rPr>
      </w:pPr>
    </w:p>
    <w:p w:rsidR="00587449" w:rsidRPr="006F32C5" w:rsidRDefault="00D83B96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28"/>
          <w:szCs w:val="28"/>
        </w:rPr>
      </w:pPr>
      <w:r w:rsidRPr="006F32C5">
        <w:rPr>
          <w:rFonts w:hAnsi="Times New Roman" w:cs="Times New Roman"/>
          <w:sz w:val="28"/>
          <w:szCs w:val="28"/>
        </w:rPr>
        <w:t xml:space="preserve">1. </w:t>
      </w:r>
      <w:r w:rsidR="00587449" w:rsidRPr="006F32C5">
        <w:rPr>
          <w:rFonts w:hAnsi="Times New Roman" w:cs="Times New Roman"/>
          <w:sz w:val="28"/>
          <w:szCs w:val="28"/>
        </w:rPr>
        <w:t>Заявления от родителей или законных представителей несовершеннолетних на согласие на участие ребенка в поездке.</w:t>
      </w:r>
    </w:p>
    <w:p w:rsidR="00D83B96" w:rsidRPr="006F32C5" w:rsidRDefault="00C87000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28"/>
          <w:szCs w:val="28"/>
        </w:rPr>
      </w:pPr>
      <w:r w:rsidRPr="006F32C5">
        <w:rPr>
          <w:rFonts w:hAnsi="Times New Roman" w:cs="Times New Roman"/>
          <w:sz w:val="28"/>
          <w:szCs w:val="28"/>
        </w:rPr>
        <w:t xml:space="preserve">2. </w:t>
      </w:r>
      <w:r w:rsidR="00D83B96" w:rsidRPr="006F32C5">
        <w:rPr>
          <w:rFonts w:hAnsi="Times New Roman" w:cs="Times New Roman"/>
          <w:sz w:val="28"/>
          <w:szCs w:val="28"/>
        </w:rPr>
        <w:t>Заявление от организатора поездки (</w:t>
      </w:r>
      <w:proofErr w:type="spellStart"/>
      <w:r w:rsidR="00D83B96" w:rsidRPr="006F32C5">
        <w:rPr>
          <w:rFonts w:hAnsi="Times New Roman" w:cs="Times New Roman"/>
          <w:sz w:val="28"/>
          <w:szCs w:val="28"/>
        </w:rPr>
        <w:t>кл</w:t>
      </w:r>
      <w:proofErr w:type="spellEnd"/>
      <w:r w:rsidR="00D83B96" w:rsidRPr="006F32C5">
        <w:rPr>
          <w:rFonts w:hAnsi="Times New Roman" w:cs="Times New Roman"/>
          <w:sz w:val="28"/>
          <w:szCs w:val="28"/>
        </w:rPr>
        <w:t>. руководителя, учителя-предметника) на имя директора УО с указанием маршрута, цели, даты поездки</w:t>
      </w:r>
    </w:p>
    <w:p w:rsidR="00D83B96" w:rsidRPr="006F32C5" w:rsidRDefault="00C87000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28"/>
          <w:szCs w:val="28"/>
        </w:rPr>
      </w:pPr>
      <w:r w:rsidRPr="006F32C5">
        <w:rPr>
          <w:rFonts w:hAnsi="Times New Roman" w:cs="Times New Roman"/>
          <w:sz w:val="28"/>
          <w:szCs w:val="28"/>
        </w:rPr>
        <w:t>3</w:t>
      </w:r>
      <w:r w:rsidR="00D83B96" w:rsidRPr="006F32C5">
        <w:rPr>
          <w:rFonts w:hAnsi="Times New Roman" w:cs="Times New Roman"/>
          <w:sz w:val="28"/>
          <w:szCs w:val="28"/>
        </w:rPr>
        <w:t>. На заявлении ставится резолюция</w:t>
      </w:r>
    </w:p>
    <w:p w:rsidR="006F32C5" w:rsidRPr="006F32C5" w:rsidRDefault="00C87000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28"/>
          <w:szCs w:val="28"/>
        </w:rPr>
      </w:pPr>
      <w:r w:rsidRPr="006F32C5">
        <w:rPr>
          <w:rFonts w:hAnsi="Times New Roman" w:cs="Times New Roman"/>
          <w:sz w:val="28"/>
          <w:szCs w:val="28"/>
        </w:rPr>
        <w:t>4</w:t>
      </w:r>
      <w:r w:rsidR="00D83B96" w:rsidRPr="006F32C5">
        <w:rPr>
          <w:rFonts w:hAnsi="Times New Roman" w:cs="Times New Roman"/>
          <w:sz w:val="28"/>
          <w:szCs w:val="28"/>
        </w:rPr>
        <w:t xml:space="preserve">. </w:t>
      </w:r>
      <w:r w:rsidRPr="006F32C5">
        <w:rPr>
          <w:rFonts w:hAnsi="Times New Roman" w:cs="Times New Roman"/>
          <w:sz w:val="28"/>
          <w:szCs w:val="28"/>
        </w:rPr>
        <w:t xml:space="preserve">Разрабатывается маршрутный лист </w:t>
      </w:r>
      <w:r w:rsidR="006F32C5" w:rsidRPr="006F32C5">
        <w:rPr>
          <w:rFonts w:hAnsi="Times New Roman" w:cs="Times New Roman"/>
          <w:sz w:val="28"/>
          <w:szCs w:val="28"/>
        </w:rPr>
        <w:t xml:space="preserve">и программа </w:t>
      </w:r>
      <w:r w:rsidRPr="006F32C5">
        <w:rPr>
          <w:rFonts w:hAnsi="Times New Roman" w:cs="Times New Roman"/>
          <w:sz w:val="28"/>
          <w:szCs w:val="28"/>
        </w:rPr>
        <w:t>экскурсионной поездки</w:t>
      </w:r>
    </w:p>
    <w:p w:rsidR="00C87000" w:rsidRPr="006F32C5" w:rsidRDefault="006F32C5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28"/>
          <w:szCs w:val="28"/>
        </w:rPr>
      </w:pPr>
      <w:r w:rsidRPr="006F32C5">
        <w:rPr>
          <w:rFonts w:hAnsi="Times New Roman" w:cs="Times New Roman"/>
          <w:sz w:val="28"/>
          <w:szCs w:val="28"/>
        </w:rPr>
        <w:t>5. Маршрутный лист и программа утверждаются директором</w:t>
      </w:r>
      <w:r w:rsidR="00C87000" w:rsidRPr="006F32C5">
        <w:rPr>
          <w:rFonts w:hAnsi="Times New Roman" w:cs="Times New Roman"/>
          <w:sz w:val="28"/>
          <w:szCs w:val="28"/>
        </w:rPr>
        <w:t xml:space="preserve"> </w:t>
      </w:r>
    </w:p>
    <w:p w:rsidR="00C87000" w:rsidRPr="006F32C5" w:rsidRDefault="006F32C5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28"/>
          <w:szCs w:val="28"/>
        </w:rPr>
      </w:pPr>
      <w:r w:rsidRPr="006F32C5">
        <w:rPr>
          <w:rFonts w:hAnsi="Times New Roman" w:cs="Times New Roman"/>
          <w:sz w:val="28"/>
          <w:szCs w:val="28"/>
        </w:rPr>
        <w:t>6</w:t>
      </w:r>
      <w:r w:rsidR="00C87000" w:rsidRPr="006F32C5">
        <w:rPr>
          <w:rFonts w:hAnsi="Times New Roman" w:cs="Times New Roman"/>
          <w:sz w:val="28"/>
          <w:szCs w:val="28"/>
        </w:rPr>
        <w:t xml:space="preserve">. </w:t>
      </w:r>
      <w:r w:rsidR="00D83B96" w:rsidRPr="006F32C5">
        <w:rPr>
          <w:rFonts w:hAnsi="Times New Roman" w:cs="Times New Roman"/>
          <w:sz w:val="28"/>
          <w:szCs w:val="28"/>
        </w:rPr>
        <w:t>Издается приказ директора по УО с обязательным указанием ответственных лиц за жизнь и здоровье детей</w:t>
      </w:r>
      <w:r w:rsidR="00F03A86" w:rsidRPr="006F32C5">
        <w:rPr>
          <w:rFonts w:hAnsi="Times New Roman" w:cs="Times New Roman"/>
          <w:sz w:val="28"/>
          <w:szCs w:val="28"/>
        </w:rPr>
        <w:t>, списком детей</w:t>
      </w:r>
      <w:r w:rsidR="00C87000" w:rsidRPr="006F32C5">
        <w:rPr>
          <w:rFonts w:hAnsi="Times New Roman" w:cs="Times New Roman"/>
          <w:sz w:val="28"/>
          <w:szCs w:val="28"/>
        </w:rPr>
        <w:t xml:space="preserve"> с указанием ответственного</w:t>
      </w:r>
    </w:p>
    <w:p w:rsidR="00D83B96" w:rsidRPr="006F32C5" w:rsidRDefault="006F32C5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28"/>
          <w:szCs w:val="28"/>
        </w:rPr>
      </w:pPr>
      <w:r w:rsidRPr="006F32C5">
        <w:rPr>
          <w:rFonts w:hAnsi="Times New Roman" w:cs="Times New Roman"/>
          <w:sz w:val="28"/>
          <w:szCs w:val="28"/>
        </w:rPr>
        <w:t>7</w:t>
      </w:r>
      <w:r w:rsidR="00D83B96" w:rsidRPr="006F32C5">
        <w:rPr>
          <w:rFonts w:hAnsi="Times New Roman" w:cs="Times New Roman"/>
          <w:sz w:val="28"/>
          <w:szCs w:val="28"/>
        </w:rPr>
        <w:t xml:space="preserve">. Проводится инструктаж по ОТ с оформлением протокола установленного </w:t>
      </w:r>
      <w:r w:rsidR="00F03A86" w:rsidRPr="006F32C5">
        <w:rPr>
          <w:rFonts w:hAnsi="Times New Roman" w:cs="Times New Roman"/>
          <w:sz w:val="28"/>
          <w:szCs w:val="28"/>
        </w:rPr>
        <w:t>образца</w:t>
      </w:r>
    </w:p>
    <w:p w:rsidR="00F03A86" w:rsidRPr="006F32C5" w:rsidRDefault="006F32C5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28"/>
          <w:szCs w:val="28"/>
        </w:rPr>
      </w:pPr>
      <w:r w:rsidRPr="006F32C5">
        <w:rPr>
          <w:rFonts w:hAnsi="Times New Roman" w:cs="Times New Roman"/>
          <w:sz w:val="28"/>
          <w:szCs w:val="28"/>
        </w:rPr>
        <w:t>8</w:t>
      </w:r>
      <w:r w:rsidR="00F03A86" w:rsidRPr="006F32C5">
        <w:rPr>
          <w:rFonts w:hAnsi="Times New Roman" w:cs="Times New Roman"/>
          <w:sz w:val="28"/>
          <w:szCs w:val="28"/>
        </w:rPr>
        <w:t>. После совершения поездки в течении 3 дней – отчет в произвольной форме</w:t>
      </w:r>
    </w:p>
    <w:p w:rsidR="00F03A86" w:rsidRDefault="00F03A86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</w:p>
    <w:p w:rsidR="006F32C5" w:rsidRDefault="006F32C5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</w:p>
    <w:p w:rsidR="006F32C5" w:rsidRDefault="006F32C5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bookmarkStart w:id="0" w:name="_GoBack"/>
      <w:bookmarkEnd w:id="0"/>
    </w:p>
    <w:p w:rsidR="00F03A86" w:rsidRPr="00C87000" w:rsidRDefault="00F03A86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28"/>
          <w:szCs w:val="28"/>
        </w:rPr>
      </w:pPr>
      <w:r w:rsidRPr="00C87000">
        <w:rPr>
          <w:rFonts w:hAnsi="Times New Roman" w:cs="Times New Roman"/>
          <w:sz w:val="28"/>
          <w:szCs w:val="28"/>
        </w:rPr>
        <w:t>Документация:</w:t>
      </w:r>
    </w:p>
    <w:p w:rsidR="00C87000" w:rsidRPr="00C87000" w:rsidRDefault="00C87000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28"/>
          <w:szCs w:val="28"/>
        </w:rPr>
      </w:pPr>
      <w:r w:rsidRPr="00C87000">
        <w:rPr>
          <w:rFonts w:hAnsi="Times New Roman" w:cs="Times New Roman"/>
          <w:sz w:val="28"/>
          <w:szCs w:val="28"/>
        </w:rPr>
        <w:t>1. Заявления родителей или законных представителей несовершеннолетних на согласие на участие ребенка в поездке.</w:t>
      </w:r>
    </w:p>
    <w:p w:rsidR="00F03A86" w:rsidRDefault="00C87000" w:rsidP="00F03A86">
      <w:pPr>
        <w:pStyle w:val="BodyA"/>
        <w:tabs>
          <w:tab w:val="left" w:pos="6946"/>
        </w:tabs>
        <w:ind w:left="720"/>
        <w:jc w:val="both"/>
        <w:rPr>
          <w:rFonts w:hAnsi="Times New Roman" w:cs="Times New Roman"/>
          <w:sz w:val="28"/>
          <w:szCs w:val="28"/>
        </w:rPr>
      </w:pPr>
      <w:r w:rsidRPr="00C87000">
        <w:rPr>
          <w:rFonts w:hAnsi="Times New Roman" w:cs="Times New Roman"/>
          <w:sz w:val="28"/>
          <w:szCs w:val="28"/>
        </w:rPr>
        <w:t>2</w:t>
      </w:r>
      <w:r w:rsidR="00F03A86" w:rsidRPr="00C87000">
        <w:rPr>
          <w:rFonts w:hAnsi="Times New Roman" w:cs="Times New Roman"/>
          <w:sz w:val="28"/>
          <w:szCs w:val="28"/>
        </w:rPr>
        <w:t xml:space="preserve">. Заявление </w:t>
      </w:r>
      <w:r w:rsidRPr="00C87000">
        <w:rPr>
          <w:rFonts w:hAnsi="Times New Roman" w:cs="Times New Roman"/>
          <w:sz w:val="28"/>
          <w:szCs w:val="28"/>
        </w:rPr>
        <w:t xml:space="preserve">на организацию экскурсии </w:t>
      </w:r>
      <w:r w:rsidR="00F03A86" w:rsidRPr="00C87000">
        <w:rPr>
          <w:rFonts w:hAnsi="Times New Roman" w:cs="Times New Roman"/>
          <w:sz w:val="28"/>
          <w:szCs w:val="28"/>
        </w:rPr>
        <w:t>с резолюцией</w:t>
      </w:r>
      <w:r w:rsidRPr="00C87000">
        <w:rPr>
          <w:rFonts w:hAnsi="Times New Roman" w:cs="Times New Roman"/>
          <w:sz w:val="28"/>
          <w:szCs w:val="28"/>
        </w:rPr>
        <w:t xml:space="preserve"> руководителя УО</w:t>
      </w:r>
    </w:p>
    <w:p w:rsidR="006F32C5" w:rsidRPr="00C87000" w:rsidRDefault="006F32C5" w:rsidP="006F32C5">
      <w:pPr>
        <w:pStyle w:val="BodyA"/>
        <w:tabs>
          <w:tab w:val="left" w:pos="6946"/>
        </w:tabs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 xml:space="preserve">  3. </w:t>
      </w:r>
      <w:r w:rsidRPr="006F32C5">
        <w:rPr>
          <w:rFonts w:hAnsi="Times New Roman" w:cs="Times New Roman"/>
          <w:sz w:val="28"/>
          <w:szCs w:val="28"/>
        </w:rPr>
        <w:t>Маршрутный лист и программа, утвержденные директором</w:t>
      </w:r>
    </w:p>
    <w:p w:rsidR="00F03A86" w:rsidRPr="00C87000" w:rsidRDefault="006F32C5" w:rsidP="00F03A86">
      <w:pPr>
        <w:pStyle w:val="BodyA"/>
        <w:tabs>
          <w:tab w:val="left" w:pos="6946"/>
        </w:tabs>
        <w:ind w:left="720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4</w:t>
      </w:r>
      <w:r w:rsidR="00F03A86" w:rsidRPr="00C87000">
        <w:rPr>
          <w:rFonts w:hAnsi="Times New Roman" w:cs="Times New Roman"/>
          <w:sz w:val="28"/>
          <w:szCs w:val="28"/>
        </w:rPr>
        <w:t>. Копия приказа со списком детей</w:t>
      </w:r>
    </w:p>
    <w:p w:rsidR="00F03A86" w:rsidRPr="00C87000" w:rsidRDefault="006F32C5" w:rsidP="00F03A86">
      <w:pPr>
        <w:pStyle w:val="BodyA"/>
        <w:tabs>
          <w:tab w:val="left" w:pos="6946"/>
        </w:tabs>
        <w:ind w:left="720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5</w:t>
      </w:r>
      <w:r w:rsidR="00F03A86" w:rsidRPr="00C87000">
        <w:rPr>
          <w:rFonts w:hAnsi="Times New Roman" w:cs="Times New Roman"/>
          <w:sz w:val="28"/>
          <w:szCs w:val="28"/>
        </w:rPr>
        <w:t>. Копия протокола по ОТ</w:t>
      </w:r>
    </w:p>
    <w:p w:rsidR="00F03A86" w:rsidRPr="00C87000" w:rsidRDefault="006F32C5" w:rsidP="00F03A86">
      <w:pPr>
        <w:pStyle w:val="BodyA"/>
        <w:tabs>
          <w:tab w:val="left" w:pos="6946"/>
        </w:tabs>
        <w:ind w:left="720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6</w:t>
      </w:r>
      <w:r w:rsidR="00F03A86" w:rsidRPr="00C87000">
        <w:rPr>
          <w:rFonts w:hAnsi="Times New Roman" w:cs="Times New Roman"/>
          <w:sz w:val="28"/>
          <w:szCs w:val="28"/>
        </w:rPr>
        <w:t>. Копия акта о техническом состоянии школьного автобуса.</w:t>
      </w:r>
    </w:p>
    <w:p w:rsidR="00C87000" w:rsidRPr="00C87000" w:rsidRDefault="006F32C5" w:rsidP="00F03A86">
      <w:pPr>
        <w:pStyle w:val="BodyA"/>
        <w:tabs>
          <w:tab w:val="left" w:pos="6946"/>
        </w:tabs>
        <w:ind w:left="720"/>
        <w:jc w:val="both"/>
        <w:rPr>
          <w:rFonts w:hAnsi="Times New Roman" w:cs="Times New Roman"/>
          <w:sz w:val="28"/>
          <w:szCs w:val="28"/>
        </w:rPr>
      </w:pPr>
      <w:r w:rsidRPr="00D83B96">
        <w:rPr>
          <w:rFonts w:hAnsi="Times New Roman" w:cs="Times New Roman"/>
          <w:noProof/>
          <w:sz w:val="40"/>
          <w:szCs w:val="40"/>
        </w:rPr>
        <w:drawing>
          <wp:anchor distT="152400" distB="152400" distL="152400" distR="152400" simplePos="0" relativeHeight="251661312" behindDoc="0" locked="0" layoutInCell="1" allowOverlap="1" wp14:anchorId="5D774CFD" wp14:editId="589BD82A">
            <wp:simplePos x="0" y="0"/>
            <wp:positionH relativeFrom="page">
              <wp:posOffset>4133850</wp:posOffset>
            </wp:positionH>
            <wp:positionV relativeFrom="page">
              <wp:posOffset>8115299</wp:posOffset>
            </wp:positionV>
            <wp:extent cx="3181985" cy="2279015"/>
            <wp:effectExtent l="0" t="0" r="0" b="6985"/>
            <wp:wrapThrough wrapText="bothSides" distL="152400" distR="152400">
              <wp:wrapPolygon edited="1">
                <wp:start x="5189" y="30"/>
                <wp:lineTo x="5189" y="30"/>
                <wp:lineTo x="4894" y="731"/>
                <wp:lineTo x="4788" y="1918"/>
                <wp:lineTo x="4388" y="2284"/>
                <wp:lineTo x="4282" y="2304"/>
                <wp:lineTo x="4282" y="4263"/>
                <wp:lineTo x="4282" y="4476"/>
                <wp:lineTo x="4514" y="5267"/>
                <wp:lineTo x="5168" y="6546"/>
                <wp:lineTo x="5168" y="6759"/>
                <wp:lineTo x="5126" y="7094"/>
                <wp:lineTo x="4978" y="7155"/>
                <wp:lineTo x="5063" y="6851"/>
                <wp:lineTo x="5020" y="6485"/>
                <wp:lineTo x="4830" y="6394"/>
                <wp:lineTo x="4725" y="6698"/>
                <wp:lineTo x="4788" y="7125"/>
                <wp:lineTo x="4852" y="7368"/>
                <wp:lineTo x="4725" y="7186"/>
                <wp:lineTo x="4620" y="6668"/>
                <wp:lineTo x="4409" y="6607"/>
                <wp:lineTo x="4388" y="6851"/>
                <wp:lineTo x="4198" y="6881"/>
                <wp:lineTo x="4155" y="7155"/>
                <wp:lineTo x="4303" y="7155"/>
                <wp:lineTo x="4388" y="6942"/>
                <wp:lineTo x="4535" y="7033"/>
                <wp:lineTo x="4662" y="7368"/>
                <wp:lineTo x="4830" y="7673"/>
                <wp:lineTo x="4978" y="7794"/>
                <wp:lineTo x="4873" y="7947"/>
                <wp:lineTo x="4514" y="8160"/>
                <wp:lineTo x="4577" y="8221"/>
                <wp:lineTo x="4514" y="8525"/>
                <wp:lineTo x="4725" y="8738"/>
                <wp:lineTo x="4662" y="8799"/>
                <wp:lineTo x="4641" y="9073"/>
                <wp:lineTo x="4894" y="9134"/>
                <wp:lineTo x="4999" y="8860"/>
                <wp:lineTo x="5084" y="8982"/>
                <wp:lineTo x="5210" y="9012"/>
                <wp:lineTo x="5252" y="9165"/>
                <wp:lineTo x="5168" y="9134"/>
                <wp:lineTo x="4999" y="9195"/>
                <wp:lineTo x="4894" y="9621"/>
                <wp:lineTo x="5020" y="9713"/>
                <wp:lineTo x="5084" y="10169"/>
                <wp:lineTo x="5358" y="10169"/>
                <wp:lineTo x="5273" y="10443"/>
                <wp:lineTo x="4746" y="9865"/>
                <wp:lineTo x="4683" y="10200"/>
                <wp:lineTo x="4683" y="9713"/>
                <wp:lineTo x="4662" y="9662"/>
                <wp:lineTo x="4662" y="10261"/>
                <wp:lineTo x="4767" y="10352"/>
                <wp:lineTo x="4662" y="10352"/>
                <wp:lineTo x="4662" y="10261"/>
                <wp:lineTo x="4662" y="9662"/>
                <wp:lineTo x="4556" y="9408"/>
                <wp:lineTo x="4514" y="9560"/>
                <wp:lineTo x="4430" y="9414"/>
                <wp:lineTo x="4430" y="11935"/>
                <wp:lineTo x="4556" y="11966"/>
                <wp:lineTo x="4261" y="12362"/>
                <wp:lineTo x="4240" y="12575"/>
                <wp:lineTo x="4092" y="12727"/>
                <wp:lineTo x="4050" y="12636"/>
                <wp:lineTo x="3966" y="12562"/>
                <wp:lineTo x="3966" y="13519"/>
                <wp:lineTo x="4092" y="13640"/>
                <wp:lineTo x="4029" y="13975"/>
                <wp:lineTo x="3860" y="13853"/>
                <wp:lineTo x="3776" y="13914"/>
                <wp:lineTo x="3713" y="14149"/>
                <wp:lineTo x="3713" y="14401"/>
                <wp:lineTo x="3797" y="14432"/>
                <wp:lineTo x="3691" y="14523"/>
                <wp:lineTo x="3713" y="14401"/>
                <wp:lineTo x="3713" y="14149"/>
                <wp:lineTo x="3670" y="14310"/>
                <wp:lineTo x="3396" y="14158"/>
                <wp:lineTo x="3396" y="14006"/>
                <wp:lineTo x="3502" y="13793"/>
                <wp:lineTo x="3818" y="13762"/>
                <wp:lineTo x="3966" y="13519"/>
                <wp:lineTo x="3966" y="12562"/>
                <wp:lineTo x="3945" y="12544"/>
                <wp:lineTo x="3755" y="12605"/>
                <wp:lineTo x="3734" y="12910"/>
                <wp:lineTo x="3544" y="12910"/>
                <wp:lineTo x="3438" y="12818"/>
                <wp:lineTo x="3670" y="12727"/>
                <wp:lineTo x="3607" y="12392"/>
                <wp:lineTo x="3396" y="12331"/>
                <wp:lineTo x="4050" y="12027"/>
                <wp:lineTo x="4430" y="11935"/>
                <wp:lineTo x="4430" y="9414"/>
                <wp:lineTo x="4409" y="9378"/>
                <wp:lineTo x="4219" y="9469"/>
                <wp:lineTo x="4198" y="9865"/>
                <wp:lineTo x="4029" y="9865"/>
                <wp:lineTo x="3987" y="9780"/>
                <wp:lineTo x="3987" y="10931"/>
                <wp:lineTo x="4050" y="11083"/>
                <wp:lineTo x="3923" y="11083"/>
                <wp:lineTo x="3987" y="10931"/>
                <wp:lineTo x="3987" y="9780"/>
                <wp:lineTo x="3923" y="9652"/>
                <wp:lineTo x="3923" y="8982"/>
                <wp:lineTo x="3734" y="8190"/>
                <wp:lineTo x="3839" y="7368"/>
                <wp:lineTo x="3839" y="5846"/>
                <wp:lineTo x="4155" y="4293"/>
                <wp:lineTo x="4282" y="4263"/>
                <wp:lineTo x="4282" y="2304"/>
                <wp:lineTo x="3586" y="2436"/>
                <wp:lineTo x="3164" y="2740"/>
                <wp:lineTo x="3122" y="3136"/>
                <wp:lineTo x="3713" y="4232"/>
                <wp:lineTo x="3375" y="5663"/>
                <wp:lineTo x="3354" y="6668"/>
                <wp:lineTo x="3354" y="7734"/>
                <wp:lineTo x="3270" y="8099"/>
                <wp:lineTo x="3375" y="9134"/>
                <wp:lineTo x="3734" y="9987"/>
                <wp:lineTo x="3396" y="10017"/>
                <wp:lineTo x="3375" y="9926"/>
                <wp:lineTo x="3016" y="9560"/>
                <wp:lineTo x="3143" y="9378"/>
                <wp:lineTo x="3164" y="8982"/>
                <wp:lineTo x="2995" y="8891"/>
                <wp:lineTo x="3016" y="8647"/>
                <wp:lineTo x="2953" y="8556"/>
                <wp:lineTo x="2932" y="8403"/>
                <wp:lineTo x="2848" y="8373"/>
                <wp:lineTo x="2953" y="8282"/>
                <wp:lineTo x="2974" y="8068"/>
                <wp:lineTo x="2869" y="7886"/>
                <wp:lineTo x="2637" y="7947"/>
                <wp:lineTo x="2616" y="7642"/>
                <wp:lineTo x="2257" y="7612"/>
                <wp:lineTo x="2257" y="7612"/>
                <wp:lineTo x="2257" y="9165"/>
                <wp:lineTo x="2257" y="9378"/>
                <wp:lineTo x="2363" y="9682"/>
                <wp:lineTo x="2236" y="9560"/>
                <wp:lineTo x="2194" y="9347"/>
                <wp:lineTo x="2257" y="9165"/>
                <wp:lineTo x="2257" y="7612"/>
                <wp:lineTo x="2215" y="7886"/>
                <wp:lineTo x="2109" y="7855"/>
                <wp:lineTo x="2152" y="8129"/>
                <wp:lineTo x="2004" y="8282"/>
                <wp:lineTo x="2004" y="7855"/>
                <wp:lineTo x="1835" y="7825"/>
                <wp:lineTo x="1730" y="8068"/>
                <wp:lineTo x="1666" y="7855"/>
                <wp:lineTo x="1434" y="7886"/>
                <wp:lineTo x="1392" y="8129"/>
                <wp:lineTo x="1540" y="8343"/>
                <wp:lineTo x="1434" y="8343"/>
                <wp:lineTo x="1287" y="8403"/>
                <wp:lineTo x="1245" y="8708"/>
                <wp:lineTo x="1434" y="8708"/>
                <wp:lineTo x="1455" y="8891"/>
                <wp:lineTo x="1624" y="9012"/>
                <wp:lineTo x="1582" y="9256"/>
                <wp:lineTo x="1477" y="9134"/>
                <wp:lineTo x="1287" y="9225"/>
                <wp:lineTo x="1266" y="9591"/>
                <wp:lineTo x="1434" y="9713"/>
                <wp:lineTo x="1350" y="9865"/>
                <wp:lineTo x="1413" y="10169"/>
                <wp:lineTo x="1666" y="10169"/>
                <wp:lineTo x="1835" y="10322"/>
                <wp:lineTo x="2067" y="10200"/>
                <wp:lineTo x="2067" y="9895"/>
                <wp:lineTo x="2152" y="9743"/>
                <wp:lineTo x="2637" y="9834"/>
                <wp:lineTo x="3059" y="9774"/>
                <wp:lineTo x="3206" y="9987"/>
                <wp:lineTo x="2974" y="10048"/>
                <wp:lineTo x="2679" y="10230"/>
                <wp:lineTo x="3354" y="10322"/>
                <wp:lineTo x="3923" y="10717"/>
                <wp:lineTo x="3797" y="10748"/>
                <wp:lineTo x="3776" y="10961"/>
                <wp:lineTo x="3881" y="11113"/>
                <wp:lineTo x="3818" y="11265"/>
                <wp:lineTo x="3502" y="11113"/>
                <wp:lineTo x="3270" y="10625"/>
                <wp:lineTo x="3270" y="10717"/>
                <wp:lineTo x="3375" y="11052"/>
                <wp:lineTo x="3227" y="10961"/>
                <wp:lineTo x="3206" y="10748"/>
                <wp:lineTo x="3270" y="10717"/>
                <wp:lineTo x="3270" y="10625"/>
                <wp:lineTo x="3227" y="10535"/>
                <wp:lineTo x="3080" y="10382"/>
                <wp:lineTo x="2932" y="10443"/>
                <wp:lineTo x="2890" y="10352"/>
                <wp:lineTo x="2637" y="10352"/>
                <wp:lineTo x="2489" y="10139"/>
                <wp:lineTo x="2447" y="10261"/>
                <wp:lineTo x="2341" y="10108"/>
                <wp:lineTo x="2152" y="10200"/>
                <wp:lineTo x="2152" y="10565"/>
                <wp:lineTo x="1941" y="10596"/>
                <wp:lineTo x="1920" y="11144"/>
                <wp:lineTo x="2088" y="11174"/>
                <wp:lineTo x="2067" y="11326"/>
                <wp:lineTo x="2299" y="11205"/>
                <wp:lineTo x="2573" y="11296"/>
                <wp:lineTo x="2637" y="11509"/>
                <wp:lineTo x="2890" y="11570"/>
                <wp:lineTo x="2974" y="11326"/>
                <wp:lineTo x="3101" y="11357"/>
                <wp:lineTo x="3185" y="11205"/>
                <wp:lineTo x="3333" y="11144"/>
                <wp:lineTo x="3670" y="11357"/>
                <wp:lineTo x="3354" y="11690"/>
                <wp:lineTo x="3354" y="12331"/>
                <wp:lineTo x="3206" y="12392"/>
                <wp:lineTo x="3354" y="12331"/>
                <wp:lineTo x="3354" y="11690"/>
                <wp:lineTo x="3122" y="11935"/>
                <wp:lineTo x="2784" y="12118"/>
                <wp:lineTo x="2805" y="12270"/>
                <wp:lineTo x="2468" y="12209"/>
                <wp:lineTo x="2299" y="12209"/>
                <wp:lineTo x="2215" y="12057"/>
                <wp:lineTo x="2299" y="11874"/>
                <wp:lineTo x="2299" y="11539"/>
                <wp:lineTo x="2130" y="11479"/>
                <wp:lineTo x="2046" y="11600"/>
                <wp:lineTo x="1920" y="11387"/>
                <wp:lineTo x="1709" y="11448"/>
                <wp:lineTo x="1688" y="11753"/>
                <wp:lineTo x="1477" y="11783"/>
                <wp:lineTo x="1350" y="11661"/>
                <wp:lineTo x="1118" y="11753"/>
                <wp:lineTo x="1076" y="12057"/>
                <wp:lineTo x="1055" y="11935"/>
                <wp:lineTo x="1055" y="13336"/>
                <wp:lineTo x="949" y="13427"/>
                <wp:lineTo x="1055" y="13336"/>
                <wp:lineTo x="1055" y="11935"/>
                <wp:lineTo x="1034" y="11813"/>
                <wp:lineTo x="928" y="11631"/>
                <wp:lineTo x="886" y="11753"/>
                <wp:lineTo x="802" y="11570"/>
                <wp:lineTo x="591" y="11692"/>
                <wp:lineTo x="591" y="12057"/>
                <wp:lineTo x="380" y="12118"/>
                <wp:lineTo x="359" y="12605"/>
                <wp:lineTo x="527" y="12666"/>
                <wp:lineTo x="527" y="12818"/>
                <wp:lineTo x="780" y="12666"/>
                <wp:lineTo x="802" y="12788"/>
                <wp:lineTo x="802" y="12788"/>
                <wp:lineTo x="802" y="13244"/>
                <wp:lineTo x="886" y="13366"/>
                <wp:lineTo x="802" y="13305"/>
                <wp:lineTo x="802" y="13244"/>
                <wp:lineTo x="802" y="12788"/>
                <wp:lineTo x="633" y="12849"/>
                <wp:lineTo x="506" y="13031"/>
                <wp:lineTo x="464" y="12910"/>
                <wp:lineTo x="232" y="12879"/>
                <wp:lineTo x="169" y="13123"/>
                <wp:lineTo x="316" y="13366"/>
                <wp:lineTo x="232" y="13366"/>
                <wp:lineTo x="63" y="13427"/>
                <wp:lineTo x="42" y="13762"/>
                <wp:lineTo x="253" y="13732"/>
                <wp:lineTo x="253" y="13945"/>
                <wp:lineTo x="464" y="14036"/>
                <wp:lineTo x="506" y="14219"/>
                <wp:lineTo x="274" y="14067"/>
                <wp:lineTo x="127" y="14188"/>
                <wp:lineTo x="211" y="14462"/>
                <wp:lineTo x="169" y="14554"/>
                <wp:lineTo x="169" y="14919"/>
                <wp:lineTo x="401" y="14919"/>
                <wp:lineTo x="422" y="15193"/>
                <wp:lineTo x="527" y="15224"/>
                <wp:lineTo x="612" y="15071"/>
                <wp:lineTo x="506" y="15467"/>
                <wp:lineTo x="443" y="15741"/>
                <wp:lineTo x="570" y="15802"/>
                <wp:lineTo x="591" y="15711"/>
                <wp:lineTo x="654" y="15893"/>
                <wp:lineTo x="591" y="16137"/>
                <wp:lineTo x="759" y="16167"/>
                <wp:lineTo x="865" y="16350"/>
                <wp:lineTo x="970" y="16259"/>
                <wp:lineTo x="823" y="16046"/>
                <wp:lineTo x="675" y="15467"/>
                <wp:lineTo x="738" y="15010"/>
                <wp:lineTo x="907" y="14767"/>
                <wp:lineTo x="1181" y="14919"/>
                <wp:lineTo x="1287" y="14797"/>
                <wp:lineTo x="1308" y="14493"/>
                <wp:lineTo x="1371" y="14371"/>
                <wp:lineTo x="1455" y="14188"/>
                <wp:lineTo x="1561" y="14371"/>
                <wp:lineTo x="1898" y="14280"/>
                <wp:lineTo x="1920" y="14036"/>
                <wp:lineTo x="2004" y="13975"/>
                <wp:lineTo x="2109" y="13488"/>
                <wp:lineTo x="2152" y="13275"/>
                <wp:lineTo x="2215" y="13275"/>
                <wp:lineTo x="2447" y="13184"/>
                <wp:lineTo x="2447" y="12849"/>
                <wp:lineTo x="2447" y="12727"/>
                <wp:lineTo x="2489" y="12483"/>
                <wp:lineTo x="2805" y="12514"/>
                <wp:lineTo x="2552" y="12696"/>
                <wp:lineTo x="2552" y="13092"/>
                <wp:lineTo x="2763" y="13092"/>
                <wp:lineTo x="2848" y="13488"/>
                <wp:lineTo x="3143" y="13488"/>
                <wp:lineTo x="3206" y="13214"/>
                <wp:lineTo x="3270" y="13366"/>
                <wp:lineTo x="3523" y="13366"/>
                <wp:lineTo x="3691" y="13336"/>
                <wp:lineTo x="3607" y="13427"/>
                <wp:lineTo x="3565" y="13640"/>
                <wp:lineTo x="3248" y="13975"/>
                <wp:lineTo x="3016" y="14554"/>
                <wp:lineTo x="2911" y="14523"/>
                <wp:lineTo x="2911" y="14249"/>
                <wp:lineTo x="2679" y="14158"/>
                <wp:lineTo x="2552" y="14371"/>
                <wp:lineTo x="2489" y="14219"/>
                <wp:lineTo x="2320" y="14158"/>
                <wp:lineTo x="2130" y="14401"/>
                <wp:lineTo x="2173" y="14645"/>
                <wp:lineTo x="2109" y="14676"/>
                <wp:lineTo x="2088" y="14858"/>
                <wp:lineTo x="2025" y="14706"/>
                <wp:lineTo x="1793" y="14736"/>
                <wp:lineTo x="1751" y="14980"/>
                <wp:lineTo x="1898" y="15193"/>
                <wp:lineTo x="1666" y="15224"/>
                <wp:lineTo x="1603" y="15558"/>
                <wp:lineTo x="1814" y="15558"/>
                <wp:lineTo x="1856" y="15802"/>
                <wp:lineTo x="2109" y="15832"/>
                <wp:lineTo x="2152" y="15589"/>
                <wp:lineTo x="2384" y="15589"/>
                <wp:lineTo x="2426" y="15193"/>
                <wp:lineTo x="2320" y="15132"/>
                <wp:lineTo x="2531" y="15102"/>
                <wp:lineTo x="2552" y="15437"/>
                <wp:lineTo x="2468" y="16046"/>
                <wp:lineTo x="2320" y="15924"/>
                <wp:lineTo x="2152" y="16015"/>
                <wp:lineTo x="2130" y="16320"/>
                <wp:lineTo x="2278" y="16472"/>
                <wp:lineTo x="2278" y="16929"/>
                <wp:lineTo x="2531" y="16929"/>
                <wp:lineTo x="2616" y="17020"/>
                <wp:lineTo x="2890" y="17050"/>
                <wp:lineTo x="2974" y="16807"/>
                <wp:lineTo x="2932" y="16655"/>
                <wp:lineTo x="3080" y="16472"/>
                <wp:lineTo x="3101" y="16137"/>
                <wp:lineTo x="2869" y="16015"/>
                <wp:lineTo x="2848" y="15893"/>
                <wp:lineTo x="2974" y="16015"/>
                <wp:lineTo x="3291" y="15863"/>
                <wp:lineTo x="3312" y="15528"/>
                <wp:lineTo x="3354" y="15315"/>
                <wp:lineTo x="3312" y="15010"/>
                <wp:lineTo x="3143" y="14950"/>
                <wp:lineTo x="3080" y="14767"/>
                <wp:lineTo x="3270" y="14097"/>
                <wp:lineTo x="3312" y="14249"/>
                <wp:lineTo x="3438" y="14432"/>
                <wp:lineTo x="3776" y="14584"/>
                <wp:lineTo x="3691" y="14828"/>
                <wp:lineTo x="3860" y="15102"/>
                <wp:lineTo x="3776" y="15102"/>
                <wp:lineTo x="3586" y="15163"/>
                <wp:lineTo x="3565" y="15498"/>
                <wp:lineTo x="3776" y="15467"/>
                <wp:lineTo x="3797" y="15711"/>
                <wp:lineTo x="4071" y="15711"/>
                <wp:lineTo x="4113" y="15437"/>
                <wp:lineTo x="4303" y="15528"/>
                <wp:lineTo x="4303" y="15619"/>
                <wp:lineTo x="4177" y="15802"/>
                <wp:lineTo x="4219" y="15985"/>
                <wp:lineTo x="4409" y="16015"/>
                <wp:lineTo x="4430" y="16167"/>
                <wp:lineTo x="4598" y="16228"/>
                <wp:lineTo x="4641" y="16320"/>
                <wp:lineTo x="4936" y="16320"/>
                <wp:lineTo x="4915" y="16563"/>
                <wp:lineTo x="5063" y="16655"/>
                <wp:lineTo x="4894" y="16837"/>
                <wp:lineTo x="4852" y="17050"/>
                <wp:lineTo x="5020" y="17050"/>
                <wp:lineTo x="4999" y="17294"/>
                <wp:lineTo x="5126" y="17385"/>
                <wp:lineTo x="5189" y="17172"/>
                <wp:lineTo x="5400" y="17324"/>
                <wp:lineTo x="5421" y="16868"/>
                <wp:lineTo x="5231" y="16715"/>
                <wp:lineTo x="5316" y="16533"/>
                <wp:lineTo x="5463" y="16807"/>
                <wp:lineTo x="5484" y="16959"/>
                <wp:lineTo x="5653" y="17233"/>
                <wp:lineTo x="5780" y="17233"/>
                <wp:lineTo x="5716" y="16959"/>
                <wp:lineTo x="5505" y="16746"/>
                <wp:lineTo x="5400" y="16411"/>
                <wp:lineTo x="5358" y="16107"/>
                <wp:lineTo x="5337" y="15893"/>
                <wp:lineTo x="5400" y="16107"/>
                <wp:lineTo x="5527" y="16228"/>
                <wp:lineTo x="5738" y="16167"/>
                <wp:lineTo x="5801" y="15863"/>
                <wp:lineTo x="6033" y="15772"/>
                <wp:lineTo x="6033" y="15376"/>
                <wp:lineTo x="6012" y="15041"/>
                <wp:lineTo x="6075" y="15041"/>
                <wp:lineTo x="6286" y="15345"/>
                <wp:lineTo x="6307" y="15558"/>
                <wp:lineTo x="6370" y="16350"/>
                <wp:lineTo x="6898" y="17751"/>
                <wp:lineTo x="6771" y="17781"/>
                <wp:lineTo x="6729" y="18177"/>
                <wp:lineTo x="6623" y="18238"/>
                <wp:lineTo x="6729" y="18512"/>
                <wp:lineTo x="6581" y="18512"/>
                <wp:lineTo x="6560" y="18755"/>
                <wp:lineTo x="5210" y="18725"/>
                <wp:lineTo x="3818" y="18969"/>
                <wp:lineTo x="3691" y="19121"/>
                <wp:lineTo x="3607" y="18908"/>
                <wp:lineTo x="3354" y="18908"/>
                <wp:lineTo x="3333" y="19212"/>
                <wp:lineTo x="3101" y="19273"/>
                <wp:lineTo x="3059" y="19517"/>
                <wp:lineTo x="3206" y="19669"/>
                <wp:lineTo x="3080" y="19791"/>
                <wp:lineTo x="3206" y="20065"/>
                <wp:lineTo x="3438" y="20095"/>
                <wp:lineTo x="3544" y="19852"/>
                <wp:lineTo x="3607" y="19943"/>
                <wp:lineTo x="3818" y="19973"/>
                <wp:lineTo x="3902" y="19669"/>
                <wp:lineTo x="4071" y="19638"/>
                <wp:lineTo x="3839" y="19577"/>
                <wp:lineTo x="3923" y="19395"/>
                <wp:lineTo x="3945" y="19090"/>
                <wp:lineTo x="4324" y="19090"/>
                <wp:lineTo x="4303" y="19273"/>
                <wp:lineTo x="4388" y="19334"/>
                <wp:lineTo x="4662" y="19334"/>
                <wp:lineTo x="4514" y="19121"/>
                <wp:lineTo x="4936" y="19212"/>
                <wp:lineTo x="4873" y="19364"/>
                <wp:lineTo x="4936" y="19486"/>
                <wp:lineTo x="5358" y="19547"/>
                <wp:lineTo x="5463" y="19395"/>
                <wp:lineTo x="5484" y="19182"/>
                <wp:lineTo x="5864" y="19273"/>
                <wp:lineTo x="5548" y="19395"/>
                <wp:lineTo x="5695" y="19517"/>
                <wp:lineTo x="6138" y="19608"/>
                <wp:lineTo x="6180" y="19821"/>
                <wp:lineTo x="10146" y="19852"/>
                <wp:lineTo x="10041" y="20034"/>
                <wp:lineTo x="9809" y="20034"/>
                <wp:lineTo x="9809" y="20948"/>
                <wp:lineTo x="10062" y="20978"/>
                <wp:lineTo x="10062" y="21191"/>
                <wp:lineTo x="9872" y="21100"/>
                <wp:lineTo x="9809" y="21222"/>
                <wp:lineTo x="9534" y="21252"/>
                <wp:lineTo x="9218" y="21313"/>
                <wp:lineTo x="9534" y="20978"/>
                <wp:lineTo x="9809" y="20948"/>
                <wp:lineTo x="9809" y="20034"/>
                <wp:lineTo x="9788" y="20034"/>
                <wp:lineTo x="9788" y="20430"/>
                <wp:lineTo x="9682" y="20491"/>
                <wp:lineTo x="9640" y="20674"/>
                <wp:lineTo x="9788" y="20765"/>
                <wp:lineTo x="9619" y="20795"/>
                <wp:lineTo x="9323" y="20704"/>
                <wp:lineTo x="9281" y="20917"/>
                <wp:lineTo x="9366" y="20948"/>
                <wp:lineTo x="9323" y="21039"/>
                <wp:lineTo x="9091" y="21039"/>
                <wp:lineTo x="9113" y="21283"/>
                <wp:lineTo x="9070" y="21404"/>
                <wp:lineTo x="9070" y="21587"/>
                <wp:lineTo x="9197" y="21526"/>
                <wp:lineTo x="9577" y="21526"/>
                <wp:lineTo x="9598" y="21435"/>
                <wp:lineTo x="9703" y="21465"/>
                <wp:lineTo x="10188" y="21465"/>
                <wp:lineTo x="10695" y="21435"/>
                <wp:lineTo x="11580" y="21526"/>
                <wp:lineTo x="11665" y="21374"/>
                <wp:lineTo x="11749" y="21374"/>
                <wp:lineTo x="11939" y="21404"/>
                <wp:lineTo x="12530" y="21404"/>
                <wp:lineTo x="13268" y="21404"/>
                <wp:lineTo x="13627" y="21191"/>
                <wp:lineTo x="14365" y="21008"/>
                <wp:lineTo x="14470" y="20887"/>
                <wp:lineTo x="14913" y="20765"/>
                <wp:lineTo x="14934" y="20643"/>
                <wp:lineTo x="14618" y="20765"/>
                <wp:lineTo x="14238" y="20765"/>
                <wp:lineTo x="14344" y="20582"/>
                <wp:lineTo x="14998" y="20521"/>
                <wp:lineTo x="14787" y="20430"/>
                <wp:lineTo x="14618" y="19882"/>
                <wp:lineTo x="15356" y="19852"/>
                <wp:lineTo x="15462" y="19821"/>
                <wp:lineTo x="16200" y="19882"/>
                <wp:lineTo x="16474" y="19821"/>
                <wp:lineTo x="16474" y="19456"/>
                <wp:lineTo x="16179" y="19425"/>
                <wp:lineTo x="16158" y="19243"/>
                <wp:lineTo x="16010" y="19212"/>
                <wp:lineTo x="16052" y="19121"/>
                <wp:lineTo x="16116" y="18908"/>
                <wp:lineTo x="15905" y="18786"/>
                <wp:lineTo x="16010" y="18755"/>
                <wp:lineTo x="16052" y="18542"/>
                <wp:lineTo x="15820" y="18481"/>
                <wp:lineTo x="15926" y="18420"/>
                <wp:lineTo x="15968" y="18207"/>
                <wp:lineTo x="15736" y="18146"/>
                <wp:lineTo x="15820" y="18055"/>
                <wp:lineTo x="15863" y="17842"/>
                <wp:lineTo x="16263" y="15772"/>
                <wp:lineTo x="16770" y="15711"/>
                <wp:lineTo x="16854" y="15642"/>
                <wp:lineTo x="16854" y="18877"/>
                <wp:lineTo x="16833" y="19090"/>
                <wp:lineTo x="16959" y="19151"/>
                <wp:lineTo x="17023" y="19364"/>
                <wp:lineTo x="17423" y="19364"/>
                <wp:lineTo x="17423" y="20156"/>
                <wp:lineTo x="17255" y="20278"/>
                <wp:lineTo x="17149" y="20643"/>
                <wp:lineTo x="17023" y="20734"/>
                <wp:lineTo x="16854" y="20674"/>
                <wp:lineTo x="16938" y="20795"/>
                <wp:lineTo x="17002" y="21100"/>
                <wp:lineTo x="16685" y="21130"/>
                <wp:lineTo x="16706" y="20765"/>
                <wp:lineTo x="16601" y="20704"/>
                <wp:lineTo x="16664" y="20643"/>
                <wp:lineTo x="16664" y="20339"/>
                <wp:lineTo x="16474" y="20278"/>
                <wp:lineTo x="16369" y="20521"/>
                <wp:lineTo x="16327" y="20339"/>
                <wp:lineTo x="16095" y="20308"/>
                <wp:lineTo x="16031" y="20552"/>
                <wp:lineTo x="16179" y="20795"/>
                <wp:lineTo x="15947" y="20826"/>
                <wp:lineTo x="15884" y="21130"/>
                <wp:lineTo x="16137" y="21404"/>
                <wp:lineTo x="16706" y="21465"/>
                <wp:lineTo x="16748" y="21283"/>
                <wp:lineTo x="16980" y="21191"/>
                <wp:lineTo x="17044" y="21252"/>
                <wp:lineTo x="17234" y="21252"/>
                <wp:lineTo x="17170" y="21313"/>
                <wp:lineTo x="17149" y="21526"/>
                <wp:lineTo x="17634" y="21526"/>
                <wp:lineTo x="17909" y="21404"/>
                <wp:lineTo x="17845" y="21222"/>
                <wp:lineTo x="17930" y="20856"/>
                <wp:lineTo x="17782" y="20704"/>
                <wp:lineTo x="17782" y="20278"/>
                <wp:lineTo x="17571" y="20308"/>
                <wp:lineTo x="17423" y="20156"/>
                <wp:lineTo x="17423" y="19364"/>
                <wp:lineTo x="17613" y="19364"/>
                <wp:lineTo x="17761" y="19243"/>
                <wp:lineTo x="18204" y="19090"/>
                <wp:lineTo x="18921" y="19151"/>
                <wp:lineTo x="19005" y="18999"/>
                <wp:lineTo x="16854" y="18877"/>
                <wp:lineTo x="16854" y="15642"/>
                <wp:lineTo x="17255" y="15315"/>
                <wp:lineTo x="17023" y="15254"/>
                <wp:lineTo x="16495" y="15163"/>
                <wp:lineTo x="16833" y="14097"/>
                <wp:lineTo x="16791" y="13823"/>
                <wp:lineTo x="17044" y="13732"/>
                <wp:lineTo x="16959" y="13427"/>
                <wp:lineTo x="17191" y="13397"/>
                <wp:lineTo x="17213" y="13244"/>
                <wp:lineTo x="17086" y="13123"/>
                <wp:lineTo x="17086" y="13031"/>
                <wp:lineTo x="17297" y="13031"/>
                <wp:lineTo x="17381" y="12879"/>
                <wp:lineTo x="17234" y="12636"/>
                <wp:lineTo x="17466" y="12605"/>
                <wp:lineTo x="17466" y="12757"/>
                <wp:lineTo x="17550" y="13153"/>
                <wp:lineTo x="17698" y="13031"/>
                <wp:lineTo x="17719" y="13244"/>
                <wp:lineTo x="17909" y="13397"/>
                <wp:lineTo x="18120" y="13275"/>
                <wp:lineTo x="18141" y="12940"/>
                <wp:lineTo x="18288" y="12970"/>
                <wp:lineTo x="18330" y="13092"/>
                <wp:lineTo x="18541" y="13184"/>
                <wp:lineTo x="18541" y="13305"/>
                <wp:lineTo x="18478" y="13336"/>
                <wp:lineTo x="18309" y="13427"/>
                <wp:lineTo x="18288" y="13853"/>
                <wp:lineTo x="18478" y="14006"/>
                <wp:lineTo x="18415" y="14097"/>
                <wp:lineTo x="18352" y="13975"/>
                <wp:lineTo x="18162" y="13945"/>
                <wp:lineTo x="18183" y="13853"/>
                <wp:lineTo x="18120" y="13549"/>
                <wp:lineTo x="17866" y="13549"/>
                <wp:lineTo x="17782" y="13853"/>
                <wp:lineTo x="17508" y="13853"/>
                <wp:lineTo x="17466" y="14158"/>
                <wp:lineTo x="17592" y="14280"/>
                <wp:lineTo x="17550" y="14401"/>
                <wp:lineTo x="17550" y="14736"/>
                <wp:lineTo x="17761" y="14828"/>
                <wp:lineTo x="17845" y="14676"/>
                <wp:lineTo x="17909" y="14828"/>
                <wp:lineTo x="18098" y="14919"/>
                <wp:lineTo x="18204" y="15163"/>
                <wp:lineTo x="18415" y="15193"/>
                <wp:lineTo x="18436" y="15284"/>
                <wp:lineTo x="18520" y="15558"/>
                <wp:lineTo x="18752" y="15558"/>
                <wp:lineTo x="18837" y="15254"/>
                <wp:lineTo x="18900" y="15254"/>
                <wp:lineTo x="18942" y="15406"/>
                <wp:lineTo x="18795" y="15954"/>
                <wp:lineTo x="18478" y="16350"/>
                <wp:lineTo x="18478" y="16624"/>
                <wp:lineTo x="18689" y="16441"/>
                <wp:lineTo x="18731" y="16198"/>
                <wp:lineTo x="18942" y="15802"/>
                <wp:lineTo x="19005" y="16107"/>
                <wp:lineTo x="18858" y="16137"/>
                <wp:lineTo x="18816" y="16655"/>
                <wp:lineTo x="19005" y="16563"/>
                <wp:lineTo x="19048" y="16685"/>
                <wp:lineTo x="19216" y="16685"/>
                <wp:lineTo x="19216" y="16441"/>
                <wp:lineTo x="19343" y="16441"/>
                <wp:lineTo x="19385" y="16289"/>
                <wp:lineTo x="19111" y="16046"/>
                <wp:lineTo x="18984" y="15254"/>
                <wp:lineTo x="19069" y="15224"/>
                <wp:lineTo x="19153" y="14919"/>
                <wp:lineTo x="19385" y="14980"/>
                <wp:lineTo x="19343" y="15071"/>
                <wp:lineTo x="19322" y="15345"/>
                <wp:lineTo x="19554" y="15376"/>
                <wp:lineTo x="19575" y="15528"/>
                <wp:lineTo x="19659" y="15558"/>
                <wp:lineTo x="19659" y="18999"/>
                <wp:lineTo x="19364" y="19029"/>
                <wp:lineTo x="19554" y="19121"/>
                <wp:lineTo x="19744" y="19060"/>
                <wp:lineTo x="19659" y="18999"/>
                <wp:lineTo x="19659" y="15558"/>
                <wp:lineTo x="19744" y="15589"/>
                <wp:lineTo x="19807" y="15376"/>
                <wp:lineTo x="20018" y="15345"/>
                <wp:lineTo x="20060" y="15132"/>
                <wp:lineTo x="19913" y="15041"/>
                <wp:lineTo x="19870" y="14767"/>
                <wp:lineTo x="19680" y="14858"/>
                <wp:lineTo x="19554" y="14797"/>
                <wp:lineTo x="19406" y="14919"/>
                <wp:lineTo x="19048" y="14706"/>
                <wp:lineTo x="19153" y="14554"/>
                <wp:lineTo x="19448" y="14432"/>
                <wp:lineTo x="19533" y="14523"/>
                <wp:lineTo x="19786" y="14523"/>
                <wp:lineTo x="19807" y="14097"/>
                <wp:lineTo x="19976" y="13975"/>
                <wp:lineTo x="19976" y="13701"/>
                <wp:lineTo x="19828" y="13610"/>
                <wp:lineTo x="19807" y="13397"/>
                <wp:lineTo x="19870" y="13275"/>
                <wp:lineTo x="19955" y="12879"/>
                <wp:lineTo x="19786" y="12696"/>
                <wp:lineTo x="19765" y="12453"/>
                <wp:lineTo x="19596" y="12301"/>
                <wp:lineTo x="19491" y="12453"/>
                <wp:lineTo x="19448" y="12362"/>
                <wp:lineTo x="19027" y="12422"/>
                <wp:lineTo x="18921" y="12057"/>
                <wp:lineTo x="18752" y="12027"/>
                <wp:lineTo x="18668" y="11935"/>
                <wp:lineTo x="18394" y="11935"/>
                <wp:lineTo x="18330" y="12209"/>
                <wp:lineTo x="18162" y="12331"/>
                <wp:lineTo x="18035" y="12453"/>
                <wp:lineTo x="18162" y="12148"/>
                <wp:lineTo x="18014" y="11966"/>
                <wp:lineTo x="18014" y="11813"/>
                <wp:lineTo x="18352" y="11722"/>
                <wp:lineTo x="18394" y="11509"/>
                <wp:lineTo x="18605" y="11418"/>
                <wp:lineTo x="19005" y="11113"/>
                <wp:lineTo x="19132" y="11113"/>
                <wp:lineTo x="19048" y="11174"/>
                <wp:lineTo x="18984" y="11296"/>
                <wp:lineTo x="19069" y="11692"/>
                <wp:lineTo x="19280" y="11692"/>
                <wp:lineTo x="19385" y="11753"/>
                <wp:lineTo x="19596" y="11509"/>
                <wp:lineTo x="19638" y="11022"/>
                <wp:lineTo x="19744" y="11083"/>
                <wp:lineTo x="19723" y="11174"/>
                <wp:lineTo x="19723" y="11509"/>
                <wp:lineTo x="19744" y="11935"/>
                <wp:lineTo x="19828" y="11996"/>
                <wp:lineTo x="19786" y="12118"/>
                <wp:lineTo x="19849" y="12392"/>
                <wp:lineTo x="20060" y="12301"/>
                <wp:lineTo x="20271" y="12301"/>
                <wp:lineTo x="20292" y="12057"/>
                <wp:lineTo x="20398" y="11996"/>
                <wp:lineTo x="20419" y="11692"/>
                <wp:lineTo x="20398" y="11296"/>
                <wp:lineTo x="20461" y="11265"/>
                <wp:lineTo x="20609" y="11783"/>
                <wp:lineTo x="20756" y="11935"/>
                <wp:lineTo x="20841" y="12148"/>
                <wp:lineTo x="21073" y="12301"/>
                <wp:lineTo x="21178" y="12605"/>
                <wp:lineTo x="21052" y="12666"/>
                <wp:lineTo x="20967" y="12910"/>
                <wp:lineTo x="21178" y="12910"/>
                <wp:lineTo x="21241" y="12605"/>
                <wp:lineTo x="21326" y="12666"/>
                <wp:lineTo x="21389" y="12483"/>
                <wp:lineTo x="21326" y="12240"/>
                <wp:lineTo x="21115" y="12179"/>
                <wp:lineTo x="20904" y="11905"/>
                <wp:lineTo x="21157" y="12118"/>
                <wp:lineTo x="21537" y="12027"/>
                <wp:lineTo x="21579" y="11874"/>
                <wp:lineTo x="21431" y="11631"/>
                <wp:lineTo x="21052" y="11753"/>
                <wp:lineTo x="20967" y="11631"/>
                <wp:lineTo x="21052" y="11509"/>
                <wp:lineTo x="21073" y="11357"/>
                <wp:lineTo x="20862" y="11296"/>
                <wp:lineTo x="20841" y="10961"/>
                <wp:lineTo x="20693" y="10978"/>
                <wp:lineTo x="20693" y="11539"/>
                <wp:lineTo x="20651" y="11631"/>
                <wp:lineTo x="20566" y="11570"/>
                <wp:lineTo x="20693" y="11539"/>
                <wp:lineTo x="20693" y="10978"/>
                <wp:lineTo x="20588" y="10991"/>
                <wp:lineTo x="20524" y="10809"/>
                <wp:lineTo x="20313" y="10748"/>
                <wp:lineTo x="20313" y="10474"/>
                <wp:lineTo x="20482" y="10291"/>
                <wp:lineTo x="20524" y="9987"/>
                <wp:lineTo x="20419" y="9834"/>
                <wp:lineTo x="20461" y="9713"/>
                <wp:lineTo x="20461" y="9286"/>
                <wp:lineTo x="20208" y="9225"/>
                <wp:lineTo x="20081" y="9469"/>
                <wp:lineTo x="20039" y="9256"/>
                <wp:lineTo x="19870" y="9233"/>
                <wp:lineTo x="19870" y="10443"/>
                <wp:lineTo x="19955" y="10474"/>
                <wp:lineTo x="19955" y="10656"/>
                <wp:lineTo x="19723" y="10596"/>
                <wp:lineTo x="19659" y="10717"/>
                <wp:lineTo x="19533" y="10687"/>
                <wp:lineTo x="19870" y="10443"/>
                <wp:lineTo x="19870" y="9233"/>
                <wp:lineTo x="19807" y="9225"/>
                <wp:lineTo x="19765" y="9591"/>
                <wp:lineTo x="19659" y="9621"/>
                <wp:lineTo x="19617" y="9713"/>
                <wp:lineTo x="19702" y="10139"/>
                <wp:lineTo x="19807" y="10200"/>
                <wp:lineTo x="19786" y="10322"/>
                <wp:lineTo x="19448" y="10596"/>
                <wp:lineTo x="19554" y="10322"/>
                <wp:lineTo x="19491" y="10322"/>
                <wp:lineTo x="18942" y="10322"/>
                <wp:lineTo x="18942" y="10017"/>
                <wp:lineTo x="18942" y="9834"/>
                <wp:lineTo x="19005" y="9104"/>
                <wp:lineTo x="19048" y="8708"/>
                <wp:lineTo x="19533" y="8282"/>
                <wp:lineTo x="19090" y="8251"/>
                <wp:lineTo x="19153" y="7734"/>
                <wp:lineTo x="19216" y="7703"/>
                <wp:lineTo x="19238" y="7033"/>
                <wp:lineTo x="19596" y="6942"/>
                <wp:lineTo x="19638" y="6668"/>
                <wp:lineTo x="19744" y="6546"/>
                <wp:lineTo x="19786" y="6150"/>
                <wp:lineTo x="19617" y="6029"/>
                <wp:lineTo x="19575" y="5694"/>
                <wp:lineTo x="19406" y="5633"/>
                <wp:lineTo x="19322" y="5755"/>
                <wp:lineTo x="19153" y="5663"/>
                <wp:lineTo x="19090" y="5602"/>
                <wp:lineTo x="19027" y="4963"/>
                <wp:lineTo x="19111" y="5085"/>
                <wp:lineTo x="19448" y="5024"/>
                <wp:lineTo x="19491" y="4780"/>
                <wp:lineTo x="19596" y="4628"/>
                <wp:lineTo x="19617" y="4232"/>
                <wp:lineTo x="19448" y="4141"/>
                <wp:lineTo x="19470" y="3897"/>
                <wp:lineTo x="19659" y="3806"/>
                <wp:lineTo x="19659" y="3441"/>
                <wp:lineTo x="19702" y="3197"/>
                <wp:lineTo x="19638" y="2892"/>
                <wp:lineTo x="19427" y="2862"/>
                <wp:lineTo x="19301" y="2710"/>
                <wp:lineTo x="19069" y="2801"/>
                <wp:lineTo x="19048" y="3045"/>
                <wp:lineTo x="18942" y="3079"/>
                <wp:lineTo x="18942" y="3623"/>
                <wp:lineTo x="19005" y="3623"/>
                <wp:lineTo x="18984" y="3806"/>
                <wp:lineTo x="18921" y="3836"/>
                <wp:lineTo x="18816" y="4171"/>
                <wp:lineTo x="18773" y="3806"/>
                <wp:lineTo x="18942" y="3623"/>
                <wp:lineTo x="18942" y="3079"/>
                <wp:lineTo x="18858" y="3106"/>
                <wp:lineTo x="18942" y="2862"/>
                <wp:lineTo x="18795" y="2679"/>
                <wp:lineTo x="19069" y="2375"/>
                <wp:lineTo x="19153" y="2040"/>
                <wp:lineTo x="19069" y="2010"/>
                <wp:lineTo x="19048" y="1766"/>
                <wp:lineTo x="18773" y="1735"/>
                <wp:lineTo x="18710" y="1918"/>
                <wp:lineTo x="18710" y="2710"/>
                <wp:lineTo x="18605" y="3106"/>
                <wp:lineTo x="18541" y="2953"/>
                <wp:lineTo x="18584" y="2740"/>
                <wp:lineTo x="18710" y="2710"/>
                <wp:lineTo x="18710" y="1918"/>
                <wp:lineTo x="18689" y="1979"/>
                <wp:lineTo x="18541" y="1766"/>
                <wp:lineTo x="18330" y="1918"/>
                <wp:lineTo x="18267" y="2192"/>
                <wp:lineTo x="18204" y="2131"/>
                <wp:lineTo x="18204" y="2618"/>
                <wp:lineTo x="18162" y="2710"/>
                <wp:lineTo x="18098" y="2649"/>
                <wp:lineTo x="18204" y="2618"/>
                <wp:lineTo x="18204" y="2131"/>
                <wp:lineTo x="18141" y="2070"/>
                <wp:lineTo x="18330" y="1705"/>
                <wp:lineTo x="18288" y="1340"/>
                <wp:lineTo x="18162" y="1218"/>
                <wp:lineTo x="17972" y="1583"/>
                <wp:lineTo x="18014" y="2131"/>
                <wp:lineTo x="17951" y="2010"/>
                <wp:lineTo x="17888" y="1401"/>
                <wp:lineTo x="17677" y="1309"/>
                <wp:lineTo x="17655" y="1492"/>
                <wp:lineTo x="17445" y="1492"/>
                <wp:lineTo x="17381" y="1796"/>
                <wp:lineTo x="17508" y="1796"/>
                <wp:lineTo x="17592" y="1644"/>
                <wp:lineTo x="17677" y="1614"/>
                <wp:lineTo x="17761" y="1766"/>
                <wp:lineTo x="17803" y="2101"/>
                <wp:lineTo x="18077" y="2771"/>
                <wp:lineTo x="18225" y="2862"/>
                <wp:lineTo x="18225" y="2984"/>
                <wp:lineTo x="18330" y="3197"/>
                <wp:lineTo x="18183" y="3227"/>
                <wp:lineTo x="17951" y="2953"/>
                <wp:lineTo x="17508" y="2649"/>
                <wp:lineTo x="17423" y="2436"/>
                <wp:lineTo x="17107" y="2070"/>
                <wp:lineTo x="16748" y="1949"/>
                <wp:lineTo x="16432" y="1583"/>
                <wp:lineTo x="16073" y="1127"/>
                <wp:lineTo x="15525" y="853"/>
                <wp:lineTo x="14723" y="761"/>
                <wp:lineTo x="14491" y="639"/>
                <wp:lineTo x="13816" y="609"/>
                <wp:lineTo x="13669" y="426"/>
                <wp:lineTo x="13120" y="396"/>
                <wp:lineTo x="12403" y="152"/>
                <wp:lineTo x="11306" y="30"/>
                <wp:lineTo x="10800" y="118"/>
                <wp:lineTo x="10800" y="609"/>
                <wp:lineTo x="11348" y="853"/>
                <wp:lineTo x="11855" y="670"/>
                <wp:lineTo x="12319" y="883"/>
                <wp:lineTo x="13120" y="1157"/>
                <wp:lineTo x="13922" y="1187"/>
                <wp:lineTo x="14217" y="1248"/>
                <wp:lineTo x="14766" y="1279"/>
                <wp:lineTo x="14871" y="1431"/>
                <wp:lineTo x="15715" y="1796"/>
                <wp:lineTo x="16073" y="2040"/>
                <wp:lineTo x="16221" y="2253"/>
                <wp:lineTo x="17086" y="2953"/>
                <wp:lineTo x="17487" y="3106"/>
                <wp:lineTo x="17740" y="3593"/>
                <wp:lineTo x="18014" y="3836"/>
                <wp:lineTo x="18204" y="4354"/>
                <wp:lineTo x="18120" y="4689"/>
                <wp:lineTo x="18246" y="4872"/>
                <wp:lineTo x="18246" y="4963"/>
                <wp:lineTo x="18204" y="5298"/>
                <wp:lineTo x="18373" y="5420"/>
                <wp:lineTo x="18499" y="5328"/>
                <wp:lineTo x="18584" y="5389"/>
                <wp:lineTo x="18520" y="6150"/>
                <wp:lineTo x="18605" y="6759"/>
                <wp:lineTo x="18837" y="7581"/>
                <wp:lineTo x="18731" y="7825"/>
                <wp:lineTo x="18689" y="8312"/>
                <wp:lineTo x="18584" y="8312"/>
                <wp:lineTo x="18584" y="9073"/>
                <wp:lineTo x="18520" y="9225"/>
                <wp:lineTo x="18478" y="9956"/>
                <wp:lineTo x="18394" y="10048"/>
                <wp:lineTo x="18014" y="9956"/>
                <wp:lineTo x="18120" y="9865"/>
                <wp:lineTo x="18141" y="9530"/>
                <wp:lineTo x="17972" y="9439"/>
                <wp:lineTo x="18584" y="9073"/>
                <wp:lineTo x="18584" y="8312"/>
                <wp:lineTo x="18415" y="8312"/>
                <wp:lineTo x="18436" y="8190"/>
                <wp:lineTo x="18626" y="8129"/>
                <wp:lineTo x="18668" y="7764"/>
                <wp:lineTo x="18605" y="7673"/>
                <wp:lineTo x="18309" y="7673"/>
                <wp:lineTo x="18373" y="7581"/>
                <wp:lineTo x="18394" y="7307"/>
                <wp:lineTo x="18225" y="7216"/>
                <wp:lineTo x="18077" y="7429"/>
                <wp:lineTo x="17972" y="7338"/>
                <wp:lineTo x="17803" y="7460"/>
                <wp:lineTo x="17719" y="7977"/>
                <wp:lineTo x="17782" y="8312"/>
                <wp:lineTo x="17677" y="8373"/>
                <wp:lineTo x="17423" y="8479"/>
                <wp:lineTo x="17466" y="9774"/>
                <wp:lineTo x="17550" y="9926"/>
                <wp:lineTo x="17423" y="9895"/>
                <wp:lineTo x="17423" y="9743"/>
                <wp:lineTo x="17466" y="9774"/>
                <wp:lineTo x="17423" y="8479"/>
                <wp:lineTo x="17255" y="8550"/>
                <wp:lineTo x="17255" y="10687"/>
                <wp:lineTo x="17234" y="10870"/>
                <wp:lineTo x="17170" y="10748"/>
                <wp:lineTo x="17255" y="10687"/>
                <wp:lineTo x="17255" y="8550"/>
                <wp:lineTo x="17170" y="8586"/>
                <wp:lineTo x="16917" y="8586"/>
                <wp:lineTo x="16980" y="8495"/>
                <wp:lineTo x="17044" y="8251"/>
                <wp:lineTo x="17128" y="8190"/>
                <wp:lineTo x="17170" y="7855"/>
                <wp:lineTo x="17234" y="7977"/>
                <wp:lineTo x="17360" y="8008"/>
                <wp:lineTo x="17381" y="7916"/>
                <wp:lineTo x="17487" y="7886"/>
                <wp:lineTo x="17466" y="7673"/>
                <wp:lineTo x="17466" y="7399"/>
                <wp:lineTo x="17339" y="7368"/>
                <wp:lineTo x="17149" y="7429"/>
                <wp:lineTo x="17107" y="7764"/>
                <wp:lineTo x="17002" y="7764"/>
                <wp:lineTo x="17023" y="7490"/>
                <wp:lineTo x="16938" y="7399"/>
                <wp:lineTo x="17128" y="7368"/>
                <wp:lineTo x="17149" y="7216"/>
                <wp:lineTo x="17276" y="7125"/>
                <wp:lineTo x="17191" y="6972"/>
                <wp:lineTo x="17276" y="6881"/>
                <wp:lineTo x="17339" y="7155"/>
                <wp:lineTo x="17634" y="7155"/>
                <wp:lineTo x="17550" y="6942"/>
                <wp:lineTo x="17613" y="6881"/>
                <wp:lineTo x="17655" y="6668"/>
                <wp:lineTo x="17487" y="6607"/>
                <wp:lineTo x="17487" y="6333"/>
                <wp:lineTo x="17381" y="6303"/>
                <wp:lineTo x="17297" y="6698"/>
                <wp:lineTo x="17191" y="6851"/>
                <wp:lineTo x="17149" y="6424"/>
                <wp:lineTo x="17339" y="6120"/>
                <wp:lineTo x="17276" y="5815"/>
                <wp:lineTo x="17023" y="5755"/>
                <wp:lineTo x="17023" y="5480"/>
                <wp:lineTo x="16875" y="5328"/>
                <wp:lineTo x="16664" y="5389"/>
                <wp:lineTo x="16601" y="5755"/>
                <wp:lineTo x="16432" y="5633"/>
                <wp:lineTo x="16453" y="5541"/>
                <wp:lineTo x="16474" y="5176"/>
                <wp:lineTo x="16622" y="5054"/>
                <wp:lineTo x="16601" y="4689"/>
                <wp:lineTo x="16453" y="4658"/>
                <wp:lineTo x="16369" y="4232"/>
                <wp:lineTo x="16327" y="4222"/>
                <wp:lineTo x="16327" y="6242"/>
                <wp:lineTo x="16432" y="6272"/>
                <wp:lineTo x="16348" y="6394"/>
                <wp:lineTo x="16263" y="6272"/>
                <wp:lineTo x="16327" y="6242"/>
                <wp:lineTo x="16327" y="4222"/>
                <wp:lineTo x="16116" y="4175"/>
                <wp:lineTo x="16116" y="5420"/>
                <wp:lineTo x="16305" y="5633"/>
                <wp:lineTo x="16263" y="5724"/>
                <wp:lineTo x="16242" y="5718"/>
                <wp:lineTo x="16348" y="14219"/>
                <wp:lineTo x="16221" y="15071"/>
                <wp:lineTo x="16031" y="15130"/>
                <wp:lineTo x="16031" y="15802"/>
                <wp:lineTo x="15863" y="16196"/>
                <wp:lineTo x="15863" y="16807"/>
                <wp:lineTo x="15694" y="17751"/>
                <wp:lineTo x="15652" y="17111"/>
                <wp:lineTo x="15863" y="16807"/>
                <wp:lineTo x="15863" y="16196"/>
                <wp:lineTo x="15694" y="16594"/>
                <wp:lineTo x="15694" y="15985"/>
                <wp:lineTo x="15757" y="15924"/>
                <wp:lineTo x="16031" y="15802"/>
                <wp:lineTo x="16031" y="15130"/>
                <wp:lineTo x="15926" y="15163"/>
                <wp:lineTo x="16242" y="14219"/>
                <wp:lineTo x="16348" y="14219"/>
                <wp:lineTo x="16242" y="5718"/>
                <wp:lineTo x="16010" y="5663"/>
                <wp:lineTo x="16116" y="5420"/>
                <wp:lineTo x="16116" y="4175"/>
                <wp:lineTo x="16095" y="4171"/>
                <wp:lineTo x="16200" y="4019"/>
                <wp:lineTo x="16137" y="3745"/>
                <wp:lineTo x="15884" y="3745"/>
                <wp:lineTo x="15841" y="3441"/>
                <wp:lineTo x="15820" y="3441"/>
                <wp:lineTo x="15820" y="5480"/>
                <wp:lineTo x="15926" y="5511"/>
                <wp:lineTo x="15715" y="5663"/>
                <wp:lineTo x="15673" y="5907"/>
                <wp:lineTo x="15567" y="5907"/>
                <wp:lineTo x="15673" y="5602"/>
                <wp:lineTo x="15820" y="5480"/>
                <wp:lineTo x="15820" y="3441"/>
                <wp:lineTo x="15483" y="3441"/>
                <wp:lineTo x="15441" y="3715"/>
                <wp:lineTo x="15441" y="3715"/>
                <wp:lineTo x="15441" y="6211"/>
                <wp:lineTo x="15441" y="6333"/>
                <wp:lineTo x="15567" y="6455"/>
                <wp:lineTo x="15609" y="6577"/>
                <wp:lineTo x="15441" y="6598"/>
                <wp:lineTo x="15441" y="16502"/>
                <wp:lineTo x="15420" y="17111"/>
                <wp:lineTo x="15209" y="17446"/>
                <wp:lineTo x="15293" y="16929"/>
                <wp:lineTo x="15441" y="16502"/>
                <wp:lineTo x="15441" y="6598"/>
                <wp:lineTo x="15377" y="6607"/>
                <wp:lineTo x="15314" y="6303"/>
                <wp:lineTo x="15441" y="6211"/>
                <wp:lineTo x="15441" y="3715"/>
                <wp:lineTo x="15314" y="3410"/>
                <wp:lineTo x="15103" y="3349"/>
                <wp:lineTo x="14998" y="3471"/>
                <wp:lineTo x="14934" y="3775"/>
                <wp:lineTo x="14681" y="3654"/>
                <wp:lineTo x="14597" y="3806"/>
                <wp:lineTo x="14576" y="3806"/>
                <wp:lineTo x="14576" y="4141"/>
                <wp:lineTo x="14745" y="4354"/>
                <wp:lineTo x="14576" y="4232"/>
                <wp:lineTo x="14576" y="4141"/>
                <wp:lineTo x="14576" y="3806"/>
                <wp:lineTo x="14449" y="3806"/>
                <wp:lineTo x="14491" y="3380"/>
                <wp:lineTo x="14323" y="3380"/>
                <wp:lineTo x="14217" y="3532"/>
                <wp:lineTo x="14154" y="3410"/>
                <wp:lineTo x="13922" y="3410"/>
                <wp:lineTo x="13880" y="3654"/>
                <wp:lineTo x="14027" y="3867"/>
                <wp:lineTo x="13795" y="3897"/>
                <wp:lineTo x="13732" y="4232"/>
                <wp:lineTo x="13943" y="4232"/>
                <wp:lineTo x="13964" y="4476"/>
                <wp:lineTo x="14259" y="4506"/>
                <wp:lineTo x="14280" y="4202"/>
                <wp:lineTo x="14534" y="4323"/>
                <wp:lineTo x="14745" y="4811"/>
                <wp:lineTo x="14977" y="4841"/>
                <wp:lineTo x="15103" y="4841"/>
                <wp:lineTo x="15166" y="4993"/>
                <wp:lineTo x="14998" y="4969"/>
                <wp:lineTo x="14998" y="6059"/>
                <wp:lineTo x="15019" y="6181"/>
                <wp:lineTo x="15209" y="6303"/>
                <wp:lineTo x="15230" y="6424"/>
                <wp:lineTo x="15061" y="6338"/>
                <wp:lineTo x="15103" y="6577"/>
                <wp:lineTo x="15230" y="6607"/>
                <wp:lineTo x="15251" y="6820"/>
                <wp:lineTo x="15188" y="6851"/>
                <wp:lineTo x="15103" y="7155"/>
                <wp:lineTo x="15145" y="6668"/>
                <wp:lineTo x="15019" y="6790"/>
                <wp:lineTo x="15061" y="6546"/>
                <wp:lineTo x="15103" y="6577"/>
                <wp:lineTo x="15061" y="6338"/>
                <wp:lineTo x="14871" y="6242"/>
                <wp:lineTo x="14998" y="6059"/>
                <wp:lineTo x="14998" y="4969"/>
                <wp:lineTo x="14955" y="4963"/>
                <wp:lineTo x="14766" y="5328"/>
                <wp:lineTo x="14702" y="5176"/>
                <wp:lineTo x="14618" y="5151"/>
                <wp:lineTo x="14660" y="6120"/>
                <wp:lineTo x="14871" y="6394"/>
                <wp:lineTo x="14808" y="6424"/>
                <wp:lineTo x="14808" y="6424"/>
                <wp:lineTo x="14808" y="7125"/>
                <wp:lineTo x="14723" y="7216"/>
                <wp:lineTo x="14808" y="7125"/>
                <wp:lineTo x="14808" y="6424"/>
                <wp:lineTo x="14787" y="6333"/>
                <wp:lineTo x="14576" y="6242"/>
                <wp:lineTo x="14618" y="6089"/>
                <wp:lineTo x="14660" y="6120"/>
                <wp:lineTo x="14618" y="5151"/>
                <wp:lineTo x="14491" y="5115"/>
                <wp:lineTo x="14428" y="5206"/>
                <wp:lineTo x="14407" y="5480"/>
                <wp:lineTo x="14323" y="5480"/>
                <wp:lineTo x="14175" y="5541"/>
                <wp:lineTo x="14154" y="5785"/>
                <wp:lineTo x="14386" y="5937"/>
                <wp:lineTo x="14280" y="6029"/>
                <wp:lineTo x="14280" y="6303"/>
                <wp:lineTo x="14470" y="6333"/>
                <wp:lineTo x="14491" y="6485"/>
                <wp:lineTo x="14428" y="6485"/>
                <wp:lineTo x="14259" y="6668"/>
                <wp:lineTo x="14365" y="6911"/>
                <wp:lineTo x="14259" y="6790"/>
                <wp:lineTo x="14154" y="6738"/>
                <wp:lineTo x="14154" y="6881"/>
                <wp:lineTo x="14196" y="7094"/>
                <wp:lineTo x="14154" y="6881"/>
                <wp:lineTo x="14154" y="6738"/>
                <wp:lineTo x="14133" y="6728"/>
                <wp:lineTo x="14133" y="7551"/>
                <wp:lineTo x="14006" y="7703"/>
                <wp:lineTo x="14006" y="7581"/>
                <wp:lineTo x="14133" y="7551"/>
                <wp:lineTo x="14133" y="6728"/>
                <wp:lineTo x="14070" y="6698"/>
                <wp:lineTo x="14112" y="6455"/>
                <wp:lineTo x="14217" y="6333"/>
                <wp:lineTo x="14175" y="6150"/>
                <wp:lineTo x="14154" y="5846"/>
                <wp:lineTo x="14006" y="5724"/>
                <wp:lineTo x="14112" y="5663"/>
                <wp:lineTo x="14133" y="5450"/>
                <wp:lineTo x="14006" y="5328"/>
                <wp:lineTo x="13838" y="5267"/>
                <wp:lineTo x="13690" y="5602"/>
                <wp:lineTo x="13880" y="5846"/>
                <wp:lineTo x="13711" y="5846"/>
                <wp:lineTo x="13648" y="6029"/>
                <wp:lineTo x="13521" y="6089"/>
                <wp:lineTo x="13437" y="6394"/>
                <wp:lineTo x="13416" y="5998"/>
                <wp:lineTo x="13416" y="5998"/>
                <wp:lineTo x="13416" y="6972"/>
                <wp:lineTo x="13437" y="7520"/>
                <wp:lineTo x="13479" y="7764"/>
                <wp:lineTo x="13479" y="7764"/>
                <wp:lineTo x="13542" y="19882"/>
                <wp:lineTo x="13774" y="19882"/>
                <wp:lineTo x="14027" y="20186"/>
                <wp:lineTo x="14576" y="20400"/>
                <wp:lineTo x="14323" y="20430"/>
                <wp:lineTo x="13774" y="20186"/>
                <wp:lineTo x="13479" y="19882"/>
                <wp:lineTo x="13542" y="19882"/>
                <wp:lineTo x="13479" y="7764"/>
                <wp:lineTo x="13331" y="7794"/>
                <wp:lineTo x="13310" y="7581"/>
                <wp:lineTo x="13163" y="7520"/>
                <wp:lineTo x="13078" y="7673"/>
                <wp:lineTo x="12909" y="7612"/>
                <wp:lineTo x="13289" y="7003"/>
                <wp:lineTo x="13416" y="6972"/>
                <wp:lineTo x="13416" y="5998"/>
                <wp:lineTo x="13289" y="5907"/>
                <wp:lineTo x="13373" y="5815"/>
                <wp:lineTo x="13416" y="5450"/>
                <wp:lineTo x="13542" y="5480"/>
                <wp:lineTo x="13690" y="5298"/>
                <wp:lineTo x="13627" y="4932"/>
                <wp:lineTo x="13310" y="4932"/>
                <wp:lineTo x="13373" y="4841"/>
                <wp:lineTo x="13395" y="4598"/>
                <wp:lineTo x="13584" y="4384"/>
                <wp:lineTo x="13627" y="3958"/>
                <wp:lineTo x="13774" y="3684"/>
                <wp:lineTo x="13711" y="3410"/>
                <wp:lineTo x="13458" y="3349"/>
                <wp:lineTo x="13479" y="3106"/>
                <wp:lineTo x="13395" y="2953"/>
                <wp:lineTo x="13184" y="2953"/>
                <wp:lineTo x="13184" y="4354"/>
                <wp:lineTo x="13226" y="4476"/>
                <wp:lineTo x="13078" y="4658"/>
                <wp:lineTo x="13015" y="4476"/>
                <wp:lineTo x="13184" y="4354"/>
                <wp:lineTo x="13184" y="2953"/>
                <wp:lineTo x="13141" y="2953"/>
                <wp:lineTo x="13036" y="3319"/>
                <wp:lineTo x="12994" y="3288"/>
                <wp:lineTo x="12994" y="5541"/>
                <wp:lineTo x="12973" y="5663"/>
                <wp:lineTo x="12888" y="5633"/>
                <wp:lineTo x="12994" y="5541"/>
                <wp:lineTo x="12994" y="3288"/>
                <wp:lineTo x="12952" y="3258"/>
                <wp:lineTo x="12909" y="2953"/>
                <wp:lineTo x="12825" y="2892"/>
                <wp:lineTo x="12825" y="2892"/>
                <wp:lineTo x="12825" y="5663"/>
                <wp:lineTo x="12804" y="5846"/>
                <wp:lineTo x="12677" y="5846"/>
                <wp:lineTo x="12635" y="5694"/>
                <wp:lineTo x="12825" y="5663"/>
                <wp:lineTo x="12825" y="2892"/>
                <wp:lineTo x="12867" y="2801"/>
                <wp:lineTo x="12804" y="2558"/>
                <wp:lineTo x="12593" y="2497"/>
                <wp:lineTo x="12572" y="2527"/>
                <wp:lineTo x="12741" y="5359"/>
                <wp:lineTo x="12614" y="5450"/>
                <wp:lineTo x="12572" y="5359"/>
                <wp:lineTo x="12741" y="5359"/>
                <wp:lineTo x="12572" y="2527"/>
                <wp:lineTo x="12551" y="2557"/>
                <wp:lineTo x="12635" y="6363"/>
                <wp:lineTo x="12593" y="6577"/>
                <wp:lineTo x="12509" y="6577"/>
                <wp:lineTo x="12551" y="6363"/>
                <wp:lineTo x="12635" y="6363"/>
                <wp:lineTo x="12551" y="2557"/>
                <wp:lineTo x="12488" y="2649"/>
                <wp:lineTo x="12445" y="2537"/>
                <wp:lineTo x="12445" y="5146"/>
                <wp:lineTo x="12382" y="5227"/>
                <wp:lineTo x="12382" y="6150"/>
                <wp:lineTo x="12530" y="6211"/>
                <wp:lineTo x="12488" y="6291"/>
                <wp:lineTo x="12488" y="6668"/>
                <wp:lineTo x="12762" y="6851"/>
                <wp:lineTo x="12614" y="7010"/>
                <wp:lineTo x="12614" y="9012"/>
                <wp:lineTo x="12445" y="9134"/>
                <wp:lineTo x="12361" y="9073"/>
                <wp:lineTo x="12614" y="9012"/>
                <wp:lineTo x="12614" y="7010"/>
                <wp:lineTo x="12593" y="7033"/>
                <wp:lineTo x="12593" y="6790"/>
                <wp:lineTo x="12424" y="6911"/>
                <wp:lineTo x="12382" y="6820"/>
                <wp:lineTo x="12488" y="6668"/>
                <wp:lineTo x="12488" y="6291"/>
                <wp:lineTo x="12403" y="6455"/>
                <wp:lineTo x="12340" y="6181"/>
                <wp:lineTo x="12382" y="6150"/>
                <wp:lineTo x="12382" y="5227"/>
                <wp:lineTo x="12234" y="5420"/>
                <wp:lineTo x="12213" y="5206"/>
                <wp:lineTo x="12445" y="5146"/>
                <wp:lineTo x="12445" y="2537"/>
                <wp:lineTo x="12382" y="2375"/>
                <wp:lineTo x="12213" y="2444"/>
                <wp:lineTo x="12213" y="4080"/>
                <wp:lineTo x="12234" y="4567"/>
                <wp:lineTo x="12171" y="4598"/>
                <wp:lineTo x="12150" y="4993"/>
                <wp:lineTo x="12023" y="4972"/>
                <wp:lineTo x="12066" y="6424"/>
                <wp:lineTo x="12277" y="6455"/>
                <wp:lineTo x="12298" y="6577"/>
                <wp:lineTo x="12150" y="6790"/>
                <wp:lineTo x="12108" y="7033"/>
                <wp:lineTo x="12066" y="6881"/>
                <wp:lineTo x="11960" y="6790"/>
                <wp:lineTo x="12023" y="6394"/>
                <wp:lineTo x="12066" y="6424"/>
                <wp:lineTo x="12023" y="4972"/>
                <wp:lineTo x="11960" y="4963"/>
                <wp:lineTo x="11981" y="4689"/>
                <wp:lineTo x="11813" y="4354"/>
                <wp:lineTo x="12066" y="4323"/>
                <wp:lineTo x="12213" y="4080"/>
                <wp:lineTo x="12213" y="2444"/>
                <wp:lineTo x="12087" y="2497"/>
                <wp:lineTo x="12087" y="2771"/>
                <wp:lineTo x="12023" y="2832"/>
                <wp:lineTo x="12087" y="3075"/>
                <wp:lineTo x="12002" y="3166"/>
                <wp:lineTo x="11981" y="3501"/>
                <wp:lineTo x="11897" y="3380"/>
                <wp:lineTo x="11749" y="3349"/>
                <wp:lineTo x="11602" y="3532"/>
                <wp:lineTo x="11580" y="3441"/>
                <wp:lineTo x="11876" y="2923"/>
                <wp:lineTo x="11876" y="2710"/>
                <wp:lineTo x="11623" y="2710"/>
                <wp:lineTo x="11538" y="2558"/>
                <wp:lineTo x="11327" y="2558"/>
                <wp:lineTo x="11264" y="2892"/>
                <wp:lineTo x="11053" y="2862"/>
                <wp:lineTo x="11138" y="3136"/>
                <wp:lineTo x="10990" y="3045"/>
                <wp:lineTo x="10842" y="2771"/>
                <wp:lineTo x="10695" y="2740"/>
                <wp:lineTo x="10695" y="2923"/>
                <wp:lineTo x="10526" y="2984"/>
                <wp:lineTo x="10526" y="2892"/>
                <wp:lineTo x="10399" y="2832"/>
                <wp:lineTo x="10378" y="3045"/>
                <wp:lineTo x="10252" y="3106"/>
                <wp:lineTo x="10252" y="3288"/>
                <wp:lineTo x="10399" y="3166"/>
                <wp:lineTo x="10842" y="3106"/>
                <wp:lineTo x="11095" y="3258"/>
                <wp:lineTo x="11412" y="3867"/>
                <wp:lineTo x="11180" y="3897"/>
                <wp:lineTo x="11138" y="4263"/>
                <wp:lineTo x="11327" y="4232"/>
                <wp:lineTo x="11370" y="4476"/>
                <wp:lineTo x="11602" y="4537"/>
                <wp:lineTo x="11686" y="4354"/>
                <wp:lineTo x="11728" y="4476"/>
                <wp:lineTo x="11686" y="4567"/>
                <wp:lineTo x="11686" y="4567"/>
                <wp:lineTo x="11686" y="5755"/>
                <wp:lineTo x="11749" y="5876"/>
                <wp:lineTo x="11791" y="6150"/>
                <wp:lineTo x="11791" y="6150"/>
                <wp:lineTo x="11791" y="7125"/>
                <wp:lineTo x="11918" y="7307"/>
                <wp:lineTo x="11749" y="7331"/>
                <wp:lineTo x="11749" y="20186"/>
                <wp:lineTo x="11897" y="20217"/>
                <wp:lineTo x="12129" y="20430"/>
                <wp:lineTo x="12045" y="20430"/>
                <wp:lineTo x="11813" y="20339"/>
                <wp:lineTo x="11749" y="20186"/>
                <wp:lineTo x="11749" y="7331"/>
                <wp:lineTo x="11707" y="7338"/>
                <wp:lineTo x="11791" y="7125"/>
                <wp:lineTo x="11791" y="6150"/>
                <wp:lineTo x="11665" y="6150"/>
                <wp:lineTo x="11665" y="5907"/>
                <wp:lineTo x="11623" y="5898"/>
                <wp:lineTo x="11686" y="6272"/>
                <wp:lineTo x="11728" y="6516"/>
                <wp:lineTo x="11686" y="6607"/>
                <wp:lineTo x="11623" y="6613"/>
                <wp:lineTo x="11623" y="7490"/>
                <wp:lineTo x="11623" y="7703"/>
                <wp:lineTo x="11517" y="7612"/>
                <wp:lineTo x="11623" y="7490"/>
                <wp:lineTo x="11623" y="6613"/>
                <wp:lineTo x="11412" y="6637"/>
                <wp:lineTo x="11370" y="6546"/>
                <wp:lineTo x="11580" y="6485"/>
                <wp:lineTo x="11623" y="6242"/>
                <wp:lineTo x="11686" y="6272"/>
                <wp:lineTo x="11623" y="5898"/>
                <wp:lineTo x="11517" y="5876"/>
                <wp:lineTo x="11686" y="5755"/>
                <wp:lineTo x="11686" y="4567"/>
                <wp:lineTo x="11580" y="4872"/>
                <wp:lineTo x="11327" y="4841"/>
                <wp:lineTo x="11264" y="5176"/>
                <wp:lineTo x="11391" y="5359"/>
                <wp:lineTo x="11327" y="5694"/>
                <wp:lineTo x="11433" y="5846"/>
                <wp:lineTo x="11285" y="5998"/>
                <wp:lineTo x="11306" y="5663"/>
                <wp:lineTo x="11032" y="5541"/>
                <wp:lineTo x="10905" y="5698"/>
                <wp:lineTo x="10905" y="7825"/>
                <wp:lineTo x="11095" y="8099"/>
                <wp:lineTo x="11011" y="8099"/>
                <wp:lineTo x="11011" y="20674"/>
                <wp:lineTo x="10990" y="20856"/>
                <wp:lineTo x="10884" y="20856"/>
                <wp:lineTo x="10884" y="20704"/>
                <wp:lineTo x="11011" y="20674"/>
                <wp:lineTo x="11011" y="8099"/>
                <wp:lineTo x="10969" y="8099"/>
                <wp:lineTo x="10905" y="7947"/>
                <wp:lineTo x="10905" y="7825"/>
                <wp:lineTo x="10905" y="5698"/>
                <wp:lineTo x="10884" y="5724"/>
                <wp:lineTo x="10842" y="5541"/>
                <wp:lineTo x="10779" y="5541"/>
                <wp:lineTo x="10758" y="5359"/>
                <wp:lineTo x="10695" y="5359"/>
                <wp:lineTo x="10695" y="6150"/>
                <wp:lineTo x="10695" y="6272"/>
                <wp:lineTo x="10652" y="6251"/>
                <wp:lineTo x="10652" y="7642"/>
                <wp:lineTo x="10652" y="7916"/>
                <wp:lineTo x="10568" y="7952"/>
                <wp:lineTo x="10589" y="8312"/>
                <wp:lineTo x="10737" y="8403"/>
                <wp:lineTo x="10695" y="8586"/>
                <wp:lineTo x="10568" y="8312"/>
                <wp:lineTo x="10589" y="8312"/>
                <wp:lineTo x="10568" y="7952"/>
                <wp:lineTo x="10441" y="8008"/>
                <wp:lineTo x="10441" y="8008"/>
                <wp:lineTo x="10441" y="9804"/>
                <wp:lineTo x="10420" y="10078"/>
                <wp:lineTo x="10357" y="9834"/>
                <wp:lineTo x="10441" y="9804"/>
                <wp:lineTo x="10441" y="8008"/>
                <wp:lineTo x="10547" y="7703"/>
                <wp:lineTo x="10652" y="7642"/>
                <wp:lineTo x="10652" y="6251"/>
                <wp:lineTo x="10568" y="6211"/>
                <wp:lineTo x="10695" y="6150"/>
                <wp:lineTo x="10695" y="5359"/>
                <wp:lineTo x="10441" y="5359"/>
                <wp:lineTo x="10441" y="5633"/>
                <wp:lineTo x="10188" y="5633"/>
                <wp:lineTo x="10146" y="5907"/>
                <wp:lineTo x="10230" y="5968"/>
                <wp:lineTo x="10188" y="6089"/>
                <wp:lineTo x="10357" y="6181"/>
                <wp:lineTo x="10357" y="6181"/>
                <wp:lineTo x="10357" y="7399"/>
                <wp:lineTo x="10547" y="7520"/>
                <wp:lineTo x="10505" y="7703"/>
                <wp:lineTo x="10357" y="7607"/>
                <wp:lineTo x="10357" y="8282"/>
                <wp:lineTo x="10357" y="8403"/>
                <wp:lineTo x="10315" y="8403"/>
                <wp:lineTo x="10315" y="10139"/>
                <wp:lineTo x="10209" y="10200"/>
                <wp:lineTo x="10315" y="10139"/>
                <wp:lineTo x="10315" y="8403"/>
                <wp:lineTo x="10294" y="8403"/>
                <wp:lineTo x="10188" y="8738"/>
                <wp:lineTo x="10188" y="8373"/>
                <wp:lineTo x="10357" y="8282"/>
                <wp:lineTo x="10357" y="7607"/>
                <wp:lineTo x="10315" y="7581"/>
                <wp:lineTo x="10357" y="7399"/>
                <wp:lineTo x="10357" y="6181"/>
                <wp:lineTo x="10252" y="6272"/>
                <wp:lineTo x="10230" y="6637"/>
                <wp:lineTo x="10062" y="6303"/>
                <wp:lineTo x="9914" y="6394"/>
                <wp:lineTo x="9830" y="6972"/>
                <wp:lineTo x="9788" y="6759"/>
                <wp:lineTo x="9534" y="6759"/>
                <wp:lineTo x="9492" y="7003"/>
                <wp:lineTo x="9661" y="7216"/>
                <wp:lineTo x="9408" y="7246"/>
                <wp:lineTo x="9366" y="7399"/>
                <wp:lineTo x="9239" y="7134"/>
                <wp:lineTo x="9239" y="9408"/>
                <wp:lineTo x="9387" y="9439"/>
                <wp:lineTo x="9281" y="9652"/>
                <wp:lineTo x="9113" y="9469"/>
                <wp:lineTo x="9239" y="9408"/>
                <wp:lineTo x="9239" y="7134"/>
                <wp:lineTo x="9176" y="7003"/>
                <wp:lineTo x="9155" y="6729"/>
                <wp:lineTo x="9429" y="6729"/>
                <wp:lineTo x="9450" y="6485"/>
                <wp:lineTo x="9408" y="6181"/>
                <wp:lineTo x="9471" y="5876"/>
                <wp:lineTo x="9555" y="5633"/>
                <wp:lineTo x="9471" y="5633"/>
                <wp:lineTo x="9598" y="5511"/>
                <wp:lineTo x="9513" y="5206"/>
                <wp:lineTo x="9218" y="5206"/>
                <wp:lineTo x="9218" y="4932"/>
                <wp:lineTo x="9091" y="4877"/>
                <wp:lineTo x="9091" y="6942"/>
                <wp:lineTo x="9134" y="7094"/>
                <wp:lineTo x="9028" y="6972"/>
                <wp:lineTo x="9091" y="6942"/>
                <wp:lineTo x="9091" y="4877"/>
                <wp:lineTo x="9007" y="4841"/>
                <wp:lineTo x="9049" y="4658"/>
                <wp:lineTo x="9007" y="4354"/>
                <wp:lineTo x="8775" y="4354"/>
                <wp:lineTo x="8733" y="4171"/>
                <wp:lineTo x="8691" y="4110"/>
                <wp:lineTo x="8691" y="7186"/>
                <wp:lineTo x="8754" y="7368"/>
                <wp:lineTo x="9113" y="7368"/>
                <wp:lineTo x="9091" y="7388"/>
                <wp:lineTo x="9091" y="10626"/>
                <wp:lineTo x="9155" y="10717"/>
                <wp:lineTo x="9091" y="10748"/>
                <wp:lineTo x="9091" y="10626"/>
                <wp:lineTo x="9091" y="7388"/>
                <wp:lineTo x="9049" y="7429"/>
                <wp:lineTo x="9028" y="7520"/>
                <wp:lineTo x="9028" y="8677"/>
                <wp:lineTo x="8902" y="9104"/>
                <wp:lineTo x="8838" y="9057"/>
                <wp:lineTo x="8923" y="10900"/>
                <wp:lineTo x="8923" y="11144"/>
                <wp:lineTo x="8859" y="11144"/>
                <wp:lineTo x="8838" y="10870"/>
                <wp:lineTo x="8923" y="10900"/>
                <wp:lineTo x="8838" y="9057"/>
                <wp:lineTo x="8733" y="8982"/>
                <wp:lineTo x="8817" y="8738"/>
                <wp:lineTo x="9028" y="8677"/>
                <wp:lineTo x="9028" y="7520"/>
                <wp:lineTo x="8986" y="7703"/>
                <wp:lineTo x="8416" y="7612"/>
                <wp:lineTo x="8395" y="7634"/>
                <wp:lineTo x="8395" y="8738"/>
                <wp:lineTo x="8438" y="9286"/>
                <wp:lineTo x="8670" y="9956"/>
                <wp:lineTo x="8416" y="10017"/>
                <wp:lineTo x="8395" y="9989"/>
                <wp:lineTo x="8522" y="10169"/>
                <wp:lineTo x="8585" y="10261"/>
                <wp:lineTo x="8817" y="10443"/>
                <wp:lineTo x="8670" y="10535"/>
                <wp:lineTo x="8670" y="10656"/>
                <wp:lineTo x="8648" y="10565"/>
                <wp:lineTo x="8480" y="10474"/>
                <wp:lineTo x="8395" y="10169"/>
                <wp:lineTo x="8522" y="10169"/>
                <wp:lineTo x="8395" y="9989"/>
                <wp:lineTo x="8184" y="9713"/>
                <wp:lineTo x="8332" y="9621"/>
                <wp:lineTo x="8374" y="9286"/>
                <wp:lineTo x="8227" y="9165"/>
                <wp:lineTo x="8269" y="8769"/>
                <wp:lineTo x="8395" y="8738"/>
                <wp:lineTo x="8395" y="7634"/>
                <wp:lineTo x="8332" y="7703"/>
                <wp:lineTo x="8248" y="7662"/>
                <wp:lineTo x="8248" y="7977"/>
                <wp:lineTo x="8184" y="8129"/>
                <wp:lineTo x="8184" y="8647"/>
                <wp:lineTo x="8121" y="8617"/>
                <wp:lineTo x="7973" y="8708"/>
                <wp:lineTo x="7889" y="8495"/>
                <wp:lineTo x="7889" y="8099"/>
                <wp:lineTo x="8142" y="8068"/>
                <wp:lineTo x="8248" y="7977"/>
                <wp:lineTo x="8248" y="7662"/>
                <wp:lineTo x="8205" y="7642"/>
                <wp:lineTo x="8374" y="7368"/>
                <wp:lineTo x="8585" y="7399"/>
                <wp:lineTo x="8691" y="7186"/>
                <wp:lineTo x="8691" y="4110"/>
                <wp:lineTo x="8648" y="4049"/>
                <wp:lineTo x="8438" y="3989"/>
                <wp:lineTo x="8374" y="4080"/>
                <wp:lineTo x="8332" y="4384"/>
                <wp:lineTo x="8248" y="4384"/>
                <wp:lineTo x="8227" y="4232"/>
                <wp:lineTo x="8311" y="3593"/>
                <wp:lineTo x="8522" y="3288"/>
                <wp:lineTo x="8543" y="2923"/>
                <wp:lineTo x="8353" y="3136"/>
                <wp:lineTo x="8311" y="3441"/>
                <wp:lineTo x="8163" y="3897"/>
                <wp:lineTo x="8058" y="3684"/>
                <wp:lineTo x="8205" y="3501"/>
                <wp:lineTo x="8163" y="3014"/>
                <wp:lineTo x="7995" y="3166"/>
                <wp:lineTo x="7952" y="3045"/>
                <wp:lineTo x="7826" y="3045"/>
                <wp:lineTo x="7826" y="3349"/>
                <wp:lineTo x="7657" y="3410"/>
                <wp:lineTo x="7784" y="3623"/>
                <wp:lineTo x="7995" y="3684"/>
                <wp:lineTo x="8142" y="4232"/>
                <wp:lineTo x="8142" y="4445"/>
                <wp:lineTo x="8058" y="4811"/>
                <wp:lineTo x="7826" y="4750"/>
                <wp:lineTo x="7868" y="4445"/>
                <wp:lineTo x="7636" y="4445"/>
                <wp:lineTo x="7573" y="4323"/>
                <wp:lineTo x="7404" y="4293"/>
                <wp:lineTo x="7362" y="4537"/>
                <wp:lineTo x="7172" y="4598"/>
                <wp:lineTo x="7151" y="4841"/>
                <wp:lineTo x="7320" y="4902"/>
                <wp:lineTo x="7320" y="5085"/>
                <wp:lineTo x="7383" y="5115"/>
                <wp:lineTo x="7552" y="5024"/>
                <wp:lineTo x="7720" y="5024"/>
                <wp:lineTo x="7805" y="4902"/>
                <wp:lineTo x="8163" y="4963"/>
                <wp:lineTo x="8100" y="5206"/>
                <wp:lineTo x="8227" y="5359"/>
                <wp:lineTo x="8184" y="5323"/>
                <wp:lineTo x="8184" y="6759"/>
                <wp:lineTo x="8353" y="6911"/>
                <wp:lineTo x="8100" y="6942"/>
                <wp:lineTo x="8100" y="6790"/>
                <wp:lineTo x="8184" y="6759"/>
                <wp:lineTo x="8184" y="5323"/>
                <wp:lineTo x="8079" y="5237"/>
                <wp:lineTo x="7889" y="5328"/>
                <wp:lineTo x="7784" y="5328"/>
                <wp:lineTo x="7530" y="5298"/>
                <wp:lineTo x="7488" y="5480"/>
                <wp:lineTo x="7530" y="5785"/>
                <wp:lineTo x="7383" y="5968"/>
                <wp:lineTo x="7425" y="6242"/>
                <wp:lineTo x="7657" y="6272"/>
                <wp:lineTo x="7636" y="6485"/>
                <wp:lineTo x="7720" y="6577"/>
                <wp:lineTo x="7678" y="6942"/>
                <wp:lineTo x="7573" y="6866"/>
                <wp:lineTo x="7573" y="10656"/>
                <wp:lineTo x="7636" y="10717"/>
                <wp:lineTo x="7467" y="10717"/>
                <wp:lineTo x="7573" y="10656"/>
                <wp:lineTo x="7573" y="6866"/>
                <wp:lineTo x="7552" y="6851"/>
                <wp:lineTo x="7552" y="10322"/>
                <wp:lineTo x="7488" y="10474"/>
                <wp:lineTo x="7467" y="10382"/>
                <wp:lineTo x="7552" y="10322"/>
                <wp:lineTo x="7552" y="6851"/>
                <wp:lineTo x="7509" y="6820"/>
                <wp:lineTo x="7362" y="6873"/>
                <wp:lineTo x="7362" y="10504"/>
                <wp:lineTo x="7467" y="10535"/>
                <wp:lineTo x="7446" y="10557"/>
                <wp:lineTo x="7446" y="11235"/>
                <wp:lineTo x="7530" y="11265"/>
                <wp:lineTo x="7488" y="11418"/>
                <wp:lineTo x="7404" y="11265"/>
                <wp:lineTo x="7446" y="11235"/>
                <wp:lineTo x="7446" y="10557"/>
                <wp:lineTo x="7383" y="10626"/>
                <wp:lineTo x="7383" y="10626"/>
                <wp:lineTo x="7425" y="17385"/>
                <wp:lineTo x="7530" y="17751"/>
                <wp:lineTo x="7362" y="17781"/>
                <wp:lineTo x="7383" y="17355"/>
                <wp:lineTo x="7425" y="17385"/>
                <wp:lineTo x="7383" y="10626"/>
                <wp:lineTo x="7362" y="10504"/>
                <wp:lineTo x="7362" y="6873"/>
                <wp:lineTo x="7341" y="6881"/>
                <wp:lineTo x="7320" y="6790"/>
                <wp:lineTo x="7277" y="6790"/>
                <wp:lineTo x="7277" y="7125"/>
                <wp:lineTo x="7256" y="7490"/>
                <wp:lineTo x="7214" y="7186"/>
                <wp:lineTo x="7277" y="7125"/>
                <wp:lineTo x="7277" y="6790"/>
                <wp:lineTo x="7024" y="6790"/>
                <wp:lineTo x="7024" y="6546"/>
                <wp:lineTo x="6940" y="6485"/>
                <wp:lineTo x="6919" y="6333"/>
                <wp:lineTo x="6877" y="5813"/>
                <wp:lineTo x="6877" y="8343"/>
                <wp:lineTo x="6940" y="8495"/>
                <wp:lineTo x="6834" y="8403"/>
                <wp:lineTo x="6877" y="8343"/>
                <wp:lineTo x="6877" y="5813"/>
                <wp:lineTo x="6855" y="5541"/>
                <wp:lineTo x="6560" y="4688"/>
                <wp:lineTo x="6560" y="7520"/>
                <wp:lineTo x="6708" y="7612"/>
                <wp:lineTo x="6645" y="7847"/>
                <wp:lineTo x="6708" y="14219"/>
                <wp:lineTo x="6982" y="15680"/>
                <wp:lineTo x="6898" y="15512"/>
                <wp:lineTo x="6898" y="16107"/>
                <wp:lineTo x="7172" y="16715"/>
                <wp:lineTo x="7172" y="17659"/>
                <wp:lineTo x="6898" y="16107"/>
                <wp:lineTo x="6898" y="15512"/>
                <wp:lineTo x="6708" y="15132"/>
                <wp:lineTo x="6645" y="14188"/>
                <wp:lineTo x="6708" y="14219"/>
                <wp:lineTo x="6645" y="7847"/>
                <wp:lineTo x="6602" y="8008"/>
                <wp:lineTo x="6476" y="7916"/>
                <wp:lineTo x="6476" y="8891"/>
                <wp:lineTo x="6539" y="8951"/>
                <wp:lineTo x="6497" y="9378"/>
                <wp:lineTo x="6434" y="9149"/>
                <wp:lineTo x="6434" y="11326"/>
                <wp:lineTo x="6518" y="11539"/>
                <wp:lineTo x="6265" y="11570"/>
                <wp:lineTo x="6434" y="11326"/>
                <wp:lineTo x="6434" y="9149"/>
                <wp:lineTo x="6413" y="9073"/>
                <wp:lineTo x="6476" y="8891"/>
                <wp:lineTo x="6476" y="7916"/>
                <wp:lineTo x="6434" y="7886"/>
                <wp:lineTo x="6370" y="7703"/>
                <wp:lineTo x="6560" y="7520"/>
                <wp:lineTo x="6560" y="4688"/>
                <wp:lineTo x="6539" y="4628"/>
                <wp:lineTo x="5991" y="3775"/>
                <wp:lineTo x="5780" y="3319"/>
                <wp:lineTo x="5569" y="2771"/>
                <wp:lineTo x="5906" y="2527"/>
                <wp:lineTo x="6391" y="1979"/>
                <wp:lineTo x="6623" y="1918"/>
                <wp:lineTo x="7277" y="1401"/>
                <wp:lineTo x="7509" y="1370"/>
                <wp:lineTo x="7995" y="1279"/>
                <wp:lineTo x="8564" y="1218"/>
                <wp:lineTo x="9619" y="913"/>
                <wp:lineTo x="10146" y="853"/>
                <wp:lineTo x="10420" y="700"/>
                <wp:lineTo x="10800" y="609"/>
                <wp:lineTo x="10800" y="118"/>
                <wp:lineTo x="10610" y="152"/>
                <wp:lineTo x="10083" y="183"/>
                <wp:lineTo x="9640" y="335"/>
                <wp:lineTo x="9134" y="335"/>
                <wp:lineTo x="8564" y="518"/>
                <wp:lineTo x="8037" y="518"/>
                <wp:lineTo x="7193" y="822"/>
                <wp:lineTo x="6623" y="1187"/>
                <wp:lineTo x="5991" y="1766"/>
                <wp:lineTo x="6159" y="1431"/>
                <wp:lineTo x="6202" y="1066"/>
                <wp:lineTo x="5484" y="122"/>
                <wp:lineTo x="5231" y="43"/>
                <wp:lineTo x="5231" y="4049"/>
                <wp:lineTo x="5295" y="4263"/>
                <wp:lineTo x="5653" y="4902"/>
                <wp:lineTo x="6307" y="6181"/>
                <wp:lineTo x="6370" y="6911"/>
                <wp:lineTo x="6307" y="7064"/>
                <wp:lineTo x="6223" y="6729"/>
                <wp:lineTo x="6054" y="6729"/>
                <wp:lineTo x="6096" y="8099"/>
                <wp:lineTo x="6223" y="8129"/>
                <wp:lineTo x="6223" y="8251"/>
                <wp:lineTo x="6117" y="8251"/>
                <wp:lineTo x="6117" y="8677"/>
                <wp:lineTo x="6096" y="8738"/>
                <wp:lineTo x="6096" y="9621"/>
                <wp:lineTo x="6159" y="9804"/>
                <wp:lineTo x="6096" y="9621"/>
                <wp:lineTo x="6096" y="8738"/>
                <wp:lineTo x="6075" y="8799"/>
                <wp:lineTo x="6033" y="8708"/>
                <wp:lineTo x="6117" y="8677"/>
                <wp:lineTo x="6117" y="8251"/>
                <wp:lineTo x="5991" y="8251"/>
                <wp:lineTo x="6054" y="8068"/>
                <wp:lineTo x="6096" y="8099"/>
                <wp:lineTo x="6054" y="6729"/>
                <wp:lineTo x="6012" y="6729"/>
                <wp:lineTo x="5948" y="6729"/>
                <wp:lineTo x="5843" y="6637"/>
                <wp:lineTo x="5843" y="6637"/>
                <wp:lineTo x="5843" y="8708"/>
                <wp:lineTo x="5906" y="8860"/>
                <wp:lineTo x="5885" y="8880"/>
                <wp:lineTo x="5885" y="14219"/>
                <wp:lineTo x="6054" y="14219"/>
                <wp:lineTo x="6391" y="15041"/>
                <wp:lineTo x="6476" y="15376"/>
                <wp:lineTo x="6265" y="14980"/>
                <wp:lineTo x="5991" y="14919"/>
                <wp:lineTo x="5991" y="14797"/>
                <wp:lineTo x="6012" y="14401"/>
                <wp:lineTo x="5843" y="14310"/>
                <wp:lineTo x="5885" y="14219"/>
                <wp:lineTo x="5885" y="8880"/>
                <wp:lineTo x="5780" y="8982"/>
                <wp:lineTo x="5843" y="8708"/>
                <wp:lineTo x="5843" y="6637"/>
                <wp:lineTo x="5885" y="6211"/>
                <wp:lineTo x="5759" y="6181"/>
                <wp:lineTo x="5590" y="6394"/>
                <wp:lineTo x="5548" y="6242"/>
                <wp:lineTo x="5463" y="6211"/>
                <wp:lineTo x="5569" y="7399"/>
                <wp:lineTo x="5716" y="7520"/>
                <wp:lineTo x="5695" y="7611"/>
                <wp:lineTo x="5738" y="10017"/>
                <wp:lineTo x="5843" y="10169"/>
                <wp:lineTo x="5653" y="10352"/>
                <wp:lineTo x="5653" y="10261"/>
                <wp:lineTo x="5695" y="9987"/>
                <wp:lineTo x="5738" y="10017"/>
                <wp:lineTo x="5695" y="7611"/>
                <wp:lineTo x="5653" y="7794"/>
                <wp:lineTo x="5590" y="7825"/>
                <wp:lineTo x="5505" y="7539"/>
                <wp:lineTo x="5653" y="13458"/>
                <wp:lineTo x="5611" y="13549"/>
                <wp:lineTo x="5611" y="13732"/>
                <wp:lineTo x="5801" y="13793"/>
                <wp:lineTo x="5843" y="13945"/>
                <wp:lineTo x="5632" y="13914"/>
                <wp:lineTo x="5569" y="14067"/>
                <wp:lineTo x="5527" y="13945"/>
                <wp:lineTo x="5400" y="13914"/>
                <wp:lineTo x="5252" y="14127"/>
                <wp:lineTo x="5210" y="14523"/>
                <wp:lineTo x="5168" y="14523"/>
                <wp:lineTo x="5168" y="15041"/>
                <wp:lineTo x="5252" y="15224"/>
                <wp:lineTo x="5105" y="15406"/>
                <wp:lineTo x="5063" y="15071"/>
                <wp:lineTo x="5168" y="15041"/>
                <wp:lineTo x="5168" y="14523"/>
                <wp:lineTo x="5105" y="14523"/>
                <wp:lineTo x="5084" y="14188"/>
                <wp:lineTo x="4894" y="14158"/>
                <wp:lineTo x="4809" y="13884"/>
                <wp:lineTo x="4577" y="13853"/>
                <wp:lineTo x="4409" y="13793"/>
                <wp:lineTo x="4388" y="13701"/>
                <wp:lineTo x="4577" y="13732"/>
                <wp:lineTo x="4704" y="13579"/>
                <wp:lineTo x="4809" y="13732"/>
                <wp:lineTo x="4999" y="13823"/>
                <wp:lineTo x="5041" y="13701"/>
                <wp:lineTo x="5231" y="13823"/>
                <wp:lineTo x="5484" y="13671"/>
                <wp:lineTo x="5505" y="13427"/>
                <wp:lineTo x="5653" y="13458"/>
                <wp:lineTo x="5505" y="7539"/>
                <wp:lineTo x="5463" y="7399"/>
                <wp:lineTo x="5569" y="7399"/>
                <wp:lineTo x="5463" y="6211"/>
                <wp:lineTo x="5379" y="6181"/>
                <wp:lineTo x="5358" y="5267"/>
                <wp:lineTo x="5231" y="4049"/>
                <wp:lineTo x="5231" y="43"/>
                <wp:lineTo x="5189" y="30"/>
                <wp:lineTo x="5189" y="30"/>
                <wp:lineTo x="5189" y="3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3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Times New Roman" w:cs="Times New Roman"/>
          <w:sz w:val="28"/>
          <w:szCs w:val="28"/>
        </w:rPr>
        <w:t>7</w:t>
      </w:r>
      <w:r w:rsidR="00C87000" w:rsidRPr="00C87000">
        <w:rPr>
          <w:rFonts w:hAnsi="Times New Roman" w:cs="Times New Roman"/>
          <w:sz w:val="28"/>
          <w:szCs w:val="28"/>
        </w:rPr>
        <w:t>. Заверенный и отмеченный маршрутный лист экскурсионной поездки</w:t>
      </w:r>
    </w:p>
    <w:p w:rsidR="00F03A86" w:rsidRPr="00C87000" w:rsidRDefault="006F32C5" w:rsidP="00F03A86">
      <w:pPr>
        <w:pStyle w:val="BodyA"/>
        <w:tabs>
          <w:tab w:val="left" w:pos="6946"/>
        </w:tabs>
        <w:ind w:left="720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8</w:t>
      </w:r>
      <w:r w:rsidR="00F03A86" w:rsidRPr="00C87000">
        <w:rPr>
          <w:rFonts w:hAnsi="Times New Roman" w:cs="Times New Roman"/>
          <w:sz w:val="28"/>
          <w:szCs w:val="28"/>
        </w:rPr>
        <w:t>. Отчет в произвольной форме</w:t>
      </w:r>
    </w:p>
    <w:p w:rsidR="00C87000" w:rsidRPr="00C87000" w:rsidRDefault="006F32C5" w:rsidP="00F03A86">
      <w:pPr>
        <w:pStyle w:val="BodyA"/>
        <w:tabs>
          <w:tab w:val="left" w:pos="6946"/>
        </w:tabs>
        <w:ind w:left="720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9</w:t>
      </w:r>
      <w:r w:rsidR="00C87000" w:rsidRPr="00C87000">
        <w:rPr>
          <w:rFonts w:hAnsi="Times New Roman" w:cs="Times New Roman"/>
          <w:sz w:val="28"/>
          <w:szCs w:val="28"/>
        </w:rPr>
        <w:t>. Запись в журнале учета экскурсионных поездок</w:t>
      </w:r>
    </w:p>
    <w:p w:rsidR="00F03A86" w:rsidRPr="00F03A86" w:rsidRDefault="006F32C5" w:rsidP="00F03A86">
      <w:pPr>
        <w:pStyle w:val="BodyA"/>
        <w:tabs>
          <w:tab w:val="left" w:pos="6946"/>
        </w:tabs>
        <w:ind w:left="720"/>
        <w:jc w:val="both"/>
        <w:rPr>
          <w:rFonts w:hAnsi="Times New Roman" w:cs="Times New Roman"/>
          <w:sz w:val="32"/>
          <w:szCs w:val="32"/>
        </w:rPr>
      </w:pPr>
      <w:r w:rsidRPr="00D83B96">
        <w:rPr>
          <w:rFonts w:hAnsi="Times New Roman" w:cs="Times New Roman"/>
          <w:noProof/>
          <w:sz w:val="40"/>
          <w:szCs w:val="40"/>
        </w:rPr>
        <w:drawing>
          <wp:anchor distT="152400" distB="152400" distL="152400" distR="152400" simplePos="0" relativeHeight="251657215" behindDoc="0" locked="0" layoutInCell="1" allowOverlap="1" wp14:anchorId="5A6A3151" wp14:editId="36F2D881">
            <wp:simplePos x="0" y="0"/>
            <wp:positionH relativeFrom="margin">
              <wp:posOffset>194945</wp:posOffset>
            </wp:positionH>
            <wp:positionV relativeFrom="line">
              <wp:posOffset>1880870</wp:posOffset>
            </wp:positionV>
            <wp:extent cx="6253480" cy="914400"/>
            <wp:effectExtent l="0" t="0" r="0" b="0"/>
            <wp:wrapTopAndBottom distT="152400" distB="152400"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3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534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3A86" w:rsidRPr="00F03A86" w:rsidSect="00AC37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418" w:bottom="1134" w:left="5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23A" w:rsidRDefault="0033523A">
      <w:r>
        <w:separator/>
      </w:r>
    </w:p>
  </w:endnote>
  <w:endnote w:type="continuationSeparator" w:id="0">
    <w:p w:rsidR="0033523A" w:rsidRDefault="00335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57E" w:rsidRDefault="00E7357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57E" w:rsidRDefault="00E7357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57E" w:rsidRDefault="00E7357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23A" w:rsidRDefault="0033523A">
      <w:r>
        <w:separator/>
      </w:r>
    </w:p>
  </w:footnote>
  <w:footnote w:type="continuationSeparator" w:id="0">
    <w:p w:rsidR="0033523A" w:rsidRDefault="00335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57E" w:rsidRDefault="00E7357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57E" w:rsidRDefault="00E7357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57E" w:rsidRDefault="00E7357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D420A3"/>
    <w:multiLevelType w:val="hybridMultilevel"/>
    <w:tmpl w:val="1DA46F6C"/>
    <w:lvl w:ilvl="0" w:tplc="0DE45394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ru-RU" w:vendorID="64" w:dllVersion="131078" w:nlCheck="1" w:checkStyle="0"/>
  <w:proofState w:spelling="clean" w:grammar="clean"/>
  <w:attachedTemplate r:id="rId1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B96"/>
    <w:rsid w:val="000C4D0E"/>
    <w:rsid w:val="000C762A"/>
    <w:rsid w:val="0017567E"/>
    <w:rsid w:val="001A52E3"/>
    <w:rsid w:val="001B166A"/>
    <w:rsid w:val="002E2F1A"/>
    <w:rsid w:val="0033523A"/>
    <w:rsid w:val="003A5879"/>
    <w:rsid w:val="004C29DB"/>
    <w:rsid w:val="004D3BB4"/>
    <w:rsid w:val="00587449"/>
    <w:rsid w:val="00645A9F"/>
    <w:rsid w:val="006F32C5"/>
    <w:rsid w:val="007F7912"/>
    <w:rsid w:val="00860834"/>
    <w:rsid w:val="00947CD9"/>
    <w:rsid w:val="00AC370B"/>
    <w:rsid w:val="00B1348C"/>
    <w:rsid w:val="00BC64E9"/>
    <w:rsid w:val="00BE4564"/>
    <w:rsid w:val="00BF310E"/>
    <w:rsid w:val="00C0192A"/>
    <w:rsid w:val="00C87000"/>
    <w:rsid w:val="00D83B96"/>
    <w:rsid w:val="00E7357E"/>
    <w:rsid w:val="00EF775F"/>
    <w:rsid w:val="00F0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E509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hAnsi="Arial Unicode MS" w:cs="Arial Unicode MS"/>
      <w:color w:val="000000"/>
      <w:sz w:val="24"/>
      <w:szCs w:val="24"/>
      <w:u w:color="000000"/>
    </w:rPr>
  </w:style>
  <w:style w:type="paragraph" w:styleId="a4">
    <w:name w:val="header"/>
    <w:basedOn w:val="a"/>
    <w:link w:val="a5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F310E"/>
    <w:rPr>
      <w:sz w:val="24"/>
      <w:szCs w:val="24"/>
      <w:lang w:val="en-US" w:eastAsia="en-US"/>
    </w:rPr>
  </w:style>
  <w:style w:type="paragraph" w:styleId="a6">
    <w:name w:val="footer"/>
    <w:basedOn w:val="a"/>
    <w:link w:val="a7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F310E"/>
    <w:rPr>
      <w:sz w:val="24"/>
      <w:szCs w:val="24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6F32C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F32C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6;&#1072;&#1084;&#1082;&#1072;%20&#1089;%20&#1082;&#1086;&#1088;&#1079;&#1080;&#1085;&#1086;&#1095;&#1082;&#1086;&#1081;%20&#1075;&#1086;&#1083;&#1091;&#1073;&#1099;&#1093;%20&#1087;&#1077;&#1088;&#1074;&#1086;&#1094;&#1074;&#1077;&#1090;&#1086;&#1074;%20&#1082;%208%20&#1052;&#1072;&#1088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Рамка с корзиночкой голубых первоцветов к 8 Марта</Template>
  <TotalTime>0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2017-12-18T13:42:00Z</dcterms:created>
  <dcterms:modified xsi:type="dcterms:W3CDTF">2017-12-19T06:15:00Z</dcterms:modified>
</cp:coreProperties>
</file>