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551" w:rsidRDefault="007F7912" w:rsidP="00624CE4">
      <w:pPr>
        <w:pStyle w:val="BodyA"/>
        <w:tabs>
          <w:tab w:val="left" w:pos="6946"/>
        </w:tabs>
        <w:jc w:val="center"/>
        <w:rPr>
          <w:rFonts w:hAnsi="Times New Roman" w:cs="Times New Roman"/>
          <w:sz w:val="32"/>
          <w:szCs w:val="32"/>
        </w:rPr>
      </w:pPr>
      <w:r w:rsidRPr="00624CE4">
        <w:rPr>
          <w:rFonts w:hAnsi="Times New Roman" w:cs="Times New Roman"/>
          <w:noProof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CF8F195" wp14:editId="6558B4E6">
                <wp:simplePos x="0" y="0"/>
                <wp:positionH relativeFrom="page">
                  <wp:posOffset>7065818</wp:posOffset>
                </wp:positionH>
                <wp:positionV relativeFrom="page">
                  <wp:posOffset>1869011</wp:posOffset>
                </wp:positionV>
                <wp:extent cx="16850" cy="6486030"/>
                <wp:effectExtent l="19050" t="19050" r="21590" b="10160"/>
                <wp:wrapSquare wrapText="bothSides" distT="152400" distB="152400" distL="152400" distR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0" cy="6486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C81CD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9B2704" id="officeArt object" o:spid="_x0000_s1026" style="position:absolute;flip:y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556.35pt,147.15pt" to="557.7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" strokecolor="#ec81cd" strokeweight="2.25pt">
                <v:stroke miterlimit="4" joinstyle="miter"/>
                <w10:wrap type="square" anchorx="page" anchory="page"/>
              </v:line>
            </w:pict>
          </mc:Fallback>
        </mc:AlternateContent>
      </w:r>
      <w:r w:rsidRPr="00624CE4">
        <w:rPr>
          <w:rFonts w:hAnsi="Times New Roman" w:cs="Times New Roman"/>
          <w:noProof/>
          <w:sz w:val="32"/>
          <w:szCs w:val="32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720B83E" wp14:editId="5D48F073">
                <wp:simplePos x="0" y="0"/>
                <wp:positionH relativeFrom="page">
                  <wp:posOffset>543280</wp:posOffset>
                </wp:positionH>
                <wp:positionV relativeFrom="page">
                  <wp:posOffset>1869011</wp:posOffset>
                </wp:positionV>
                <wp:extent cx="0" cy="6486030"/>
                <wp:effectExtent l="19050" t="19050" r="19050" b="1016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486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DE82C2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C92C596" id="officeArt object" o:spid="_x0000_s1026" style="position:absolute;flip:x y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42.8pt,147.15pt" to="42.8pt,6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" strokecolor="#de82c2" strokeweight="2.25pt">
                <v:stroke miterlimit="4" joinstyle="miter"/>
                <w10:wrap type="square" anchorx="page" anchory="page"/>
              </v:line>
            </w:pict>
          </mc:Fallback>
        </mc:AlternateContent>
      </w:r>
      <w:r w:rsidR="000C4D0E" w:rsidRPr="00624CE4">
        <w:rPr>
          <w:rFonts w:hAnsi="Times New Roman" w:cs="Times New Roman"/>
          <w:noProof/>
          <w:sz w:val="32"/>
          <w:szCs w:val="32"/>
        </w:rPr>
        <w:drawing>
          <wp:anchor distT="152400" distB="152400" distL="152400" distR="152400" simplePos="0" relativeHeight="251657215" behindDoc="0" locked="0" layoutInCell="1" allowOverlap="1" wp14:anchorId="5A6A3151" wp14:editId="36F2D881">
            <wp:simplePos x="0" y="0"/>
            <wp:positionH relativeFrom="page">
              <wp:posOffset>528320</wp:posOffset>
            </wp:positionH>
            <wp:positionV relativeFrom="line">
              <wp:posOffset>8055610</wp:posOffset>
            </wp:positionV>
            <wp:extent cx="6596380" cy="1495425"/>
            <wp:effectExtent l="0" t="0" r="7620" b="3175"/>
            <wp:wrapTopAndBottom distT="152400" distB="15240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963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B96" w:rsidRPr="00624CE4">
        <w:rPr>
          <w:rFonts w:hAnsi="Times New Roman" w:cs="Times New Roman"/>
          <w:noProof/>
          <w:sz w:val="32"/>
          <w:szCs w:val="32"/>
        </w:rPr>
        <w:drawing>
          <wp:anchor distT="152400" distB="152400" distL="152400" distR="152400" simplePos="0" relativeHeight="251664384" behindDoc="0" locked="0" layoutInCell="1" allowOverlap="1" wp14:anchorId="7D29C3C5" wp14:editId="464868FB">
            <wp:simplePos x="0" y="0"/>
            <wp:positionH relativeFrom="page">
              <wp:posOffset>384175</wp:posOffset>
            </wp:positionH>
            <wp:positionV relativeFrom="page">
              <wp:posOffset>615315</wp:posOffset>
            </wp:positionV>
            <wp:extent cx="1225550" cy="1155700"/>
            <wp:effectExtent l="0" t="0" r="0" b="127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10E" w:rsidRPr="00624CE4">
        <w:rPr>
          <w:rFonts w:hAnsi="Times New Roman" w:cs="Times New Roman"/>
          <w:noProof/>
          <w:sz w:val="32"/>
          <w:szCs w:val="32"/>
        </w:rPr>
        <w:drawing>
          <wp:anchor distT="152400" distB="152400" distL="152400" distR="152400" simplePos="0" relativeHeight="251666432" behindDoc="0" locked="0" layoutInCell="1" allowOverlap="1" wp14:anchorId="62F04E4E" wp14:editId="37F90078">
            <wp:simplePos x="0" y="0"/>
            <wp:positionH relativeFrom="page">
              <wp:posOffset>6035675</wp:posOffset>
            </wp:positionH>
            <wp:positionV relativeFrom="page">
              <wp:posOffset>628015</wp:posOffset>
            </wp:positionV>
            <wp:extent cx="1225550" cy="1155700"/>
            <wp:effectExtent l="50800" t="50800" r="44450" b="63500"/>
            <wp:wrapThrough wrapText="bothSides" distL="152400" distR="152400">
              <wp:wrapPolygon edited="1">
                <wp:start x="6827" y="59"/>
                <wp:lineTo x="6827" y="59"/>
                <wp:lineTo x="7387" y="297"/>
                <wp:lineTo x="7554" y="1365"/>
                <wp:lineTo x="7554" y="1543"/>
                <wp:lineTo x="8730" y="593"/>
                <wp:lineTo x="9457" y="653"/>
                <wp:lineTo x="9905" y="1187"/>
                <wp:lineTo x="9849" y="2136"/>
                <wp:lineTo x="9121" y="2789"/>
                <wp:lineTo x="10073" y="3086"/>
                <wp:lineTo x="10520" y="3798"/>
                <wp:lineTo x="10296" y="4807"/>
                <wp:lineTo x="9905" y="5222"/>
                <wp:lineTo x="8785" y="5163"/>
                <wp:lineTo x="8674" y="5222"/>
                <wp:lineTo x="8953" y="5756"/>
                <wp:lineTo x="8841" y="6527"/>
                <wp:lineTo x="8226" y="6943"/>
                <wp:lineTo x="7331" y="6824"/>
                <wp:lineTo x="6771" y="5815"/>
                <wp:lineTo x="6659" y="5163"/>
                <wp:lineTo x="6379" y="5281"/>
                <wp:lineTo x="6491" y="6943"/>
                <wp:lineTo x="7387" y="7299"/>
                <wp:lineTo x="7610" y="7477"/>
                <wp:lineTo x="8226" y="7062"/>
                <wp:lineTo x="8618" y="7139"/>
                <wp:lineTo x="8618" y="11631"/>
                <wp:lineTo x="8562" y="11987"/>
                <wp:lineTo x="9233" y="12284"/>
                <wp:lineTo x="8674" y="11809"/>
                <wp:lineTo x="8618" y="11631"/>
                <wp:lineTo x="8618" y="7139"/>
                <wp:lineTo x="9121" y="7240"/>
                <wp:lineTo x="9625" y="8011"/>
                <wp:lineTo x="9457" y="8782"/>
                <wp:lineTo x="9681" y="8901"/>
                <wp:lineTo x="10296" y="9198"/>
                <wp:lineTo x="10464" y="9346"/>
                <wp:lineTo x="10464" y="15132"/>
                <wp:lineTo x="9737" y="15488"/>
                <wp:lineTo x="10128" y="15844"/>
                <wp:lineTo x="9961" y="16615"/>
                <wp:lineTo x="9513" y="17031"/>
                <wp:lineTo x="9793" y="17387"/>
                <wp:lineTo x="9905" y="16793"/>
                <wp:lineTo x="10184" y="16675"/>
                <wp:lineTo x="10464" y="15132"/>
                <wp:lineTo x="10464" y="9346"/>
                <wp:lineTo x="10632" y="9495"/>
                <wp:lineTo x="10632" y="9495"/>
                <wp:lineTo x="10968" y="14242"/>
                <wp:lineTo x="10632" y="14242"/>
                <wp:lineTo x="10576" y="14835"/>
                <wp:lineTo x="11080" y="14657"/>
                <wp:lineTo x="10968" y="14242"/>
                <wp:lineTo x="10632" y="9495"/>
                <wp:lineTo x="11807" y="9495"/>
                <wp:lineTo x="12423" y="10029"/>
                <wp:lineTo x="12535" y="10385"/>
                <wp:lineTo x="12647" y="10296"/>
                <wp:lineTo x="12647" y="16319"/>
                <wp:lineTo x="12367" y="16734"/>
                <wp:lineTo x="12759" y="16378"/>
                <wp:lineTo x="12647" y="16319"/>
                <wp:lineTo x="12647" y="10296"/>
                <wp:lineTo x="12759" y="10207"/>
                <wp:lineTo x="13430" y="10325"/>
                <wp:lineTo x="13878" y="11393"/>
                <wp:lineTo x="13822" y="12462"/>
                <wp:lineTo x="13094" y="12996"/>
                <wp:lineTo x="13822" y="13470"/>
                <wp:lineTo x="14046" y="14004"/>
                <wp:lineTo x="14885" y="13708"/>
                <wp:lineTo x="15724" y="14182"/>
                <wp:lineTo x="16004" y="14657"/>
                <wp:lineTo x="15892" y="15607"/>
                <wp:lineTo x="15333" y="16141"/>
                <wp:lineTo x="16004" y="16853"/>
                <wp:lineTo x="17347" y="17505"/>
                <wp:lineTo x="18242" y="17446"/>
                <wp:lineTo x="18914" y="17268"/>
                <wp:lineTo x="20145" y="16793"/>
                <wp:lineTo x="20817" y="16200"/>
                <wp:lineTo x="20984" y="15725"/>
                <wp:lineTo x="21488" y="15844"/>
                <wp:lineTo x="21432" y="16497"/>
                <wp:lineTo x="20928" y="16615"/>
                <wp:lineTo x="20928" y="17090"/>
                <wp:lineTo x="20928" y="17684"/>
                <wp:lineTo x="20761" y="17921"/>
                <wp:lineTo x="20201" y="17743"/>
                <wp:lineTo x="20145" y="17505"/>
                <wp:lineTo x="19418" y="17624"/>
                <wp:lineTo x="19138" y="17921"/>
                <wp:lineTo x="19530" y="18158"/>
                <wp:lineTo x="19362" y="18752"/>
                <wp:lineTo x="18634" y="18752"/>
                <wp:lineTo x="17739" y="17980"/>
                <wp:lineTo x="16508" y="17802"/>
                <wp:lineTo x="17347" y="18455"/>
                <wp:lineTo x="17235" y="18930"/>
                <wp:lineTo x="17011" y="19108"/>
                <wp:lineTo x="16172" y="18989"/>
                <wp:lineTo x="16340" y="20176"/>
                <wp:lineTo x="15892" y="20769"/>
                <wp:lineTo x="14997" y="20710"/>
                <wp:lineTo x="14493" y="20235"/>
                <wp:lineTo x="13878" y="20769"/>
                <wp:lineTo x="13262" y="20710"/>
                <wp:lineTo x="12815" y="20295"/>
                <wp:lineTo x="13486" y="18455"/>
                <wp:lineTo x="12870" y="18870"/>
                <wp:lineTo x="12703" y="18930"/>
                <wp:lineTo x="12591" y="19879"/>
                <wp:lineTo x="12031" y="20235"/>
                <wp:lineTo x="11527" y="19998"/>
                <wp:lineTo x="11863" y="21125"/>
                <wp:lineTo x="11583" y="21481"/>
                <wp:lineTo x="10576" y="21363"/>
                <wp:lineTo x="10184" y="20829"/>
                <wp:lineTo x="10240" y="19760"/>
                <wp:lineTo x="9345" y="20651"/>
                <wp:lineTo x="8562" y="20591"/>
                <wp:lineTo x="8170" y="19938"/>
                <wp:lineTo x="8282" y="19108"/>
                <wp:lineTo x="9121" y="18811"/>
                <wp:lineTo x="8282" y="18218"/>
                <wp:lineTo x="8170" y="17209"/>
                <wp:lineTo x="7498" y="16853"/>
                <wp:lineTo x="7498" y="17268"/>
                <wp:lineTo x="7946" y="18040"/>
                <wp:lineTo x="7946" y="18752"/>
                <wp:lineTo x="7442" y="18574"/>
                <wp:lineTo x="7331" y="19523"/>
                <wp:lineTo x="6939" y="19760"/>
                <wp:lineTo x="5484" y="19701"/>
                <wp:lineTo x="5148" y="19345"/>
                <wp:lineTo x="5260" y="18336"/>
                <wp:lineTo x="4029" y="18574"/>
                <wp:lineTo x="3358" y="17980"/>
                <wp:lineTo x="3246" y="17209"/>
                <wp:lineTo x="3693" y="16734"/>
                <wp:lineTo x="4085" y="16556"/>
                <wp:lineTo x="3413" y="16497"/>
                <wp:lineTo x="3749" y="15903"/>
                <wp:lineTo x="5036" y="15488"/>
                <wp:lineTo x="4085" y="15429"/>
                <wp:lineTo x="3581" y="14895"/>
                <wp:lineTo x="2350" y="14835"/>
                <wp:lineTo x="2015" y="14479"/>
                <wp:lineTo x="2126" y="13470"/>
                <wp:lineTo x="895" y="13708"/>
                <wp:lineTo x="224" y="13114"/>
                <wp:lineTo x="112" y="12284"/>
                <wp:lineTo x="504" y="11868"/>
                <wp:lineTo x="895" y="11690"/>
                <wp:lineTo x="224" y="11690"/>
                <wp:lineTo x="560" y="11097"/>
                <wp:lineTo x="1063" y="10800"/>
                <wp:lineTo x="783" y="9495"/>
                <wp:lineTo x="1175" y="9079"/>
                <wp:lineTo x="1455" y="8960"/>
                <wp:lineTo x="1063" y="8486"/>
                <wp:lineTo x="1119" y="7655"/>
                <wp:lineTo x="2015" y="6824"/>
                <wp:lineTo x="2518" y="6290"/>
                <wp:lineTo x="3358" y="5875"/>
                <wp:lineTo x="3581" y="5578"/>
                <wp:lineTo x="3637" y="5578"/>
                <wp:lineTo x="3637" y="6171"/>
                <wp:lineTo x="2294" y="6765"/>
                <wp:lineTo x="2294" y="7062"/>
                <wp:lineTo x="2966" y="7358"/>
                <wp:lineTo x="3358" y="6943"/>
                <wp:lineTo x="3581" y="6884"/>
                <wp:lineTo x="3637" y="6171"/>
                <wp:lineTo x="3637" y="5578"/>
                <wp:lineTo x="3805" y="5578"/>
                <wp:lineTo x="4421" y="4213"/>
                <wp:lineTo x="4477" y="3086"/>
                <wp:lineTo x="3581" y="3323"/>
                <wp:lineTo x="3302" y="3738"/>
                <wp:lineTo x="2518" y="3679"/>
                <wp:lineTo x="2406" y="3204"/>
                <wp:lineTo x="2854" y="2670"/>
                <wp:lineTo x="3525" y="2848"/>
                <wp:lineTo x="4029" y="2848"/>
                <wp:lineTo x="4477" y="2670"/>
                <wp:lineTo x="4645" y="1543"/>
                <wp:lineTo x="4980" y="1543"/>
                <wp:lineTo x="4980" y="1543"/>
                <wp:lineTo x="4980" y="4095"/>
                <wp:lineTo x="4645" y="4569"/>
                <wp:lineTo x="4365" y="5281"/>
                <wp:lineTo x="4085" y="6171"/>
                <wp:lineTo x="4197" y="7180"/>
                <wp:lineTo x="4756" y="7596"/>
                <wp:lineTo x="4756" y="8486"/>
                <wp:lineTo x="5316" y="8426"/>
                <wp:lineTo x="5484" y="8308"/>
                <wp:lineTo x="5428" y="8130"/>
                <wp:lineTo x="5260" y="8248"/>
                <wp:lineTo x="5764" y="6112"/>
                <wp:lineTo x="5652" y="5459"/>
                <wp:lineTo x="4980" y="4391"/>
                <wp:lineTo x="4980" y="4095"/>
                <wp:lineTo x="4980" y="1543"/>
                <wp:lineTo x="5036" y="1068"/>
                <wp:lineTo x="5316" y="1068"/>
                <wp:lineTo x="5316" y="3086"/>
                <wp:lineTo x="5652" y="2967"/>
                <wp:lineTo x="5708" y="2196"/>
                <wp:lineTo x="5820" y="2196"/>
                <wp:lineTo x="5708" y="1305"/>
                <wp:lineTo x="5988" y="534"/>
                <wp:lineTo x="5988" y="534"/>
                <wp:lineTo x="5988" y="2433"/>
                <wp:lineTo x="5988" y="2848"/>
                <wp:lineTo x="5988" y="2848"/>
                <wp:lineTo x="5988" y="6349"/>
                <wp:lineTo x="5820" y="6409"/>
                <wp:lineTo x="5652" y="7774"/>
                <wp:lineTo x="6211" y="7240"/>
                <wp:lineTo x="5988" y="6349"/>
                <wp:lineTo x="5988" y="2848"/>
                <wp:lineTo x="6267" y="2789"/>
                <wp:lineTo x="5988" y="2433"/>
                <wp:lineTo x="5988" y="534"/>
                <wp:lineTo x="6547" y="119"/>
                <wp:lineTo x="6827" y="59"/>
                <wp:lineTo x="6827" y="59"/>
                <wp:lineTo x="6827" y="59"/>
              </wp:wrapPolygon>
            </wp:wrapThrough>
            <wp:docPr id="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2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B96" w:rsidRPr="00624CE4">
        <w:rPr>
          <w:rFonts w:hAnsi="Times New Roman" w:cs="Times New Roman"/>
          <w:sz w:val="32"/>
          <w:szCs w:val="32"/>
        </w:rPr>
        <w:t xml:space="preserve">Алгоритм организации экскурсионной поездки </w:t>
      </w:r>
    </w:p>
    <w:p w:rsidR="00C87000" w:rsidRPr="00624CE4" w:rsidRDefault="00587449" w:rsidP="00624CE4">
      <w:pPr>
        <w:pStyle w:val="BodyA"/>
        <w:tabs>
          <w:tab w:val="left" w:pos="6946"/>
        </w:tabs>
        <w:jc w:val="center"/>
        <w:rPr>
          <w:rFonts w:hAnsi="Times New Roman" w:cs="Times New Roman"/>
          <w:sz w:val="32"/>
          <w:szCs w:val="32"/>
        </w:rPr>
      </w:pPr>
      <w:r w:rsidRPr="00624CE4">
        <w:rPr>
          <w:rFonts w:hAnsi="Times New Roman" w:cs="Times New Roman"/>
          <w:sz w:val="32"/>
          <w:szCs w:val="32"/>
        </w:rPr>
        <w:t>за пред</w:t>
      </w:r>
      <w:r w:rsidRPr="00624CE4">
        <w:rPr>
          <w:rFonts w:hAnsi="Times New Roman" w:cs="Times New Roman"/>
          <w:sz w:val="32"/>
          <w:szCs w:val="32"/>
        </w:rPr>
        <w:t>е</w:t>
      </w:r>
      <w:r w:rsidRPr="00624CE4">
        <w:rPr>
          <w:rFonts w:hAnsi="Times New Roman" w:cs="Times New Roman"/>
          <w:sz w:val="32"/>
          <w:szCs w:val="32"/>
        </w:rPr>
        <w:t>лы</w:t>
      </w:r>
      <w:r w:rsidR="00D83B96" w:rsidRPr="00624CE4">
        <w:rPr>
          <w:rFonts w:hAnsi="Times New Roman" w:cs="Times New Roman"/>
          <w:sz w:val="32"/>
          <w:szCs w:val="32"/>
        </w:rPr>
        <w:t xml:space="preserve"> района</w:t>
      </w:r>
    </w:p>
    <w:p w:rsidR="00BC64E9" w:rsidRPr="00624CE4" w:rsidRDefault="00D01619" w:rsidP="00624CE4">
      <w:pPr>
        <w:pStyle w:val="BodyA"/>
        <w:tabs>
          <w:tab w:val="left" w:pos="6946"/>
        </w:tabs>
        <w:jc w:val="center"/>
        <w:rPr>
          <w:rFonts w:hAnsi="Times New Roman" w:cs="Times New Roman"/>
          <w:sz w:val="32"/>
          <w:szCs w:val="32"/>
        </w:rPr>
      </w:pPr>
      <w:r w:rsidRPr="00624CE4">
        <w:rPr>
          <w:rFonts w:hAnsi="Times New Roman" w:cs="Times New Roman"/>
          <w:sz w:val="32"/>
          <w:szCs w:val="32"/>
        </w:rPr>
        <w:t>с привлечением организации-перевозчика</w:t>
      </w:r>
    </w:p>
    <w:p w:rsidR="00D83B96" w:rsidRDefault="00D83B96" w:rsidP="00D83B96">
      <w:pPr>
        <w:pStyle w:val="BodyA"/>
        <w:tabs>
          <w:tab w:val="left" w:pos="6946"/>
        </w:tabs>
        <w:rPr>
          <w:rFonts w:hAnsi="Times New Roman" w:cs="Times New Roman"/>
          <w:sz w:val="40"/>
          <w:szCs w:val="40"/>
        </w:rPr>
      </w:pPr>
    </w:p>
    <w:p w:rsidR="00624CE4" w:rsidRDefault="00624CE4" w:rsidP="00F03A86">
      <w:pPr>
        <w:pStyle w:val="BodyA"/>
        <w:tabs>
          <w:tab w:val="left" w:pos="6946"/>
        </w:tabs>
        <w:jc w:val="both"/>
        <w:rPr>
          <w:rFonts w:hAnsi="Times New Roman" w:cs="Times New Roman"/>
          <w:sz w:val="32"/>
          <w:szCs w:val="32"/>
        </w:rPr>
      </w:pPr>
    </w:p>
    <w:p w:rsidR="00587449" w:rsidRPr="00624CE4" w:rsidRDefault="00D83B9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 xml:space="preserve">1. </w:t>
      </w:r>
      <w:r w:rsidR="00587449" w:rsidRPr="00624CE4">
        <w:rPr>
          <w:rFonts w:hAnsi="Times New Roman" w:cs="Times New Roman"/>
        </w:rPr>
        <w:t>Заявления от родителей или законных представителей несовершеннолетних на согласие на участие ребенка в поездке.</w:t>
      </w:r>
    </w:p>
    <w:p w:rsidR="00D83B96" w:rsidRPr="00624CE4" w:rsidRDefault="00C87000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 xml:space="preserve">2. </w:t>
      </w:r>
      <w:r w:rsidR="00D83B96" w:rsidRPr="00624CE4">
        <w:rPr>
          <w:rFonts w:hAnsi="Times New Roman" w:cs="Times New Roman"/>
        </w:rPr>
        <w:t>Заявление от организатора поездки (</w:t>
      </w:r>
      <w:proofErr w:type="spellStart"/>
      <w:r w:rsidR="00D83B96" w:rsidRPr="00624CE4">
        <w:rPr>
          <w:rFonts w:hAnsi="Times New Roman" w:cs="Times New Roman"/>
        </w:rPr>
        <w:t>кл</w:t>
      </w:r>
      <w:proofErr w:type="spellEnd"/>
      <w:r w:rsidR="00D83B96" w:rsidRPr="00624CE4">
        <w:rPr>
          <w:rFonts w:hAnsi="Times New Roman" w:cs="Times New Roman"/>
        </w:rPr>
        <w:t>. руководителя, учителя-предметника) на имя дире</w:t>
      </w:r>
      <w:r w:rsidR="00D83B96" w:rsidRPr="00624CE4">
        <w:rPr>
          <w:rFonts w:hAnsi="Times New Roman" w:cs="Times New Roman"/>
        </w:rPr>
        <w:t>к</w:t>
      </w:r>
      <w:r w:rsidR="00D83B96" w:rsidRPr="00624CE4">
        <w:rPr>
          <w:rFonts w:hAnsi="Times New Roman" w:cs="Times New Roman"/>
        </w:rPr>
        <w:t>тора УО с указанием маршрута, цели, даты поездки</w:t>
      </w:r>
    </w:p>
    <w:p w:rsidR="00D83B96" w:rsidRPr="00624CE4" w:rsidRDefault="00C87000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3</w:t>
      </w:r>
      <w:r w:rsidR="00D83B96" w:rsidRPr="00624CE4">
        <w:rPr>
          <w:rFonts w:hAnsi="Times New Roman" w:cs="Times New Roman"/>
        </w:rPr>
        <w:t>. На заявлении ставится резолюция</w:t>
      </w:r>
    </w:p>
    <w:p w:rsidR="00CF3885" w:rsidRPr="00624CE4" w:rsidRDefault="00C87000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4</w:t>
      </w:r>
      <w:r w:rsidR="00D83B96" w:rsidRPr="00624CE4">
        <w:rPr>
          <w:rFonts w:hAnsi="Times New Roman" w:cs="Times New Roman"/>
        </w:rPr>
        <w:t xml:space="preserve">. </w:t>
      </w:r>
      <w:r w:rsidRPr="00624CE4">
        <w:rPr>
          <w:rFonts w:hAnsi="Times New Roman" w:cs="Times New Roman"/>
        </w:rPr>
        <w:t>Разрабатывается маршрутный лист экскурсионной поездки</w:t>
      </w:r>
    </w:p>
    <w:p w:rsidR="00F02CF6" w:rsidRPr="00624CE4" w:rsidRDefault="00F02CF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5. Разрабатывается программа экскурсионной поездки.</w:t>
      </w:r>
    </w:p>
    <w:p w:rsidR="00F02CF6" w:rsidRPr="00624CE4" w:rsidRDefault="00F02CF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6. Маршрутный лист и программа утверждаются директором.</w:t>
      </w:r>
    </w:p>
    <w:p w:rsidR="00C87000" w:rsidRPr="00624CE4" w:rsidRDefault="00F02CF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7</w:t>
      </w:r>
      <w:r w:rsidR="00CF3885" w:rsidRPr="00624CE4">
        <w:rPr>
          <w:rFonts w:hAnsi="Times New Roman" w:cs="Times New Roman"/>
        </w:rPr>
        <w:t>. Заключается договор на оказание туристических услуг (и (или) перевозки пассажиров)</w:t>
      </w:r>
      <w:r w:rsidR="00C87000" w:rsidRPr="00624CE4">
        <w:rPr>
          <w:rFonts w:hAnsi="Times New Roman" w:cs="Times New Roman"/>
        </w:rPr>
        <w:t xml:space="preserve"> </w:t>
      </w:r>
    </w:p>
    <w:p w:rsidR="00CF3885" w:rsidRPr="00624CE4" w:rsidRDefault="00F02CF6" w:rsidP="00CF3885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8</w:t>
      </w:r>
      <w:r w:rsidR="00CF3885" w:rsidRPr="00624CE4">
        <w:rPr>
          <w:rFonts w:hAnsi="Times New Roman" w:cs="Times New Roman"/>
        </w:rPr>
        <w:t>.  Заполняется схема рассадки взрослых и детей в транспорте</w:t>
      </w:r>
    </w:p>
    <w:p w:rsidR="00C87000" w:rsidRPr="00624CE4" w:rsidRDefault="00F02CF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9</w:t>
      </w:r>
      <w:r w:rsidR="00C87000" w:rsidRPr="00624CE4">
        <w:rPr>
          <w:rFonts w:hAnsi="Times New Roman" w:cs="Times New Roman"/>
        </w:rPr>
        <w:t xml:space="preserve">. </w:t>
      </w:r>
      <w:r w:rsidR="00D83B96" w:rsidRPr="00624CE4">
        <w:rPr>
          <w:rFonts w:hAnsi="Times New Roman" w:cs="Times New Roman"/>
        </w:rPr>
        <w:t xml:space="preserve">Издается приказ директора по УО </w:t>
      </w:r>
      <w:r w:rsidRPr="00624CE4">
        <w:rPr>
          <w:rFonts w:hAnsi="Times New Roman" w:cs="Times New Roman"/>
        </w:rPr>
        <w:t xml:space="preserve">(не позднее, чем за 5 дней до её начала) </w:t>
      </w:r>
      <w:r w:rsidR="00D83B96" w:rsidRPr="00624CE4">
        <w:rPr>
          <w:rFonts w:hAnsi="Times New Roman" w:cs="Times New Roman"/>
        </w:rPr>
        <w:t>с обязательным указанием ответственных лиц за жизнь и здоровье детей</w:t>
      </w:r>
      <w:r w:rsidR="00F03A86" w:rsidRPr="00624CE4">
        <w:rPr>
          <w:rFonts w:hAnsi="Times New Roman" w:cs="Times New Roman"/>
        </w:rPr>
        <w:t>, списком детей</w:t>
      </w:r>
      <w:r w:rsidR="00C87000" w:rsidRPr="00624CE4">
        <w:rPr>
          <w:rFonts w:hAnsi="Times New Roman" w:cs="Times New Roman"/>
        </w:rPr>
        <w:t xml:space="preserve"> с указанием отве</w:t>
      </w:r>
      <w:r w:rsidR="00C87000" w:rsidRPr="00624CE4">
        <w:rPr>
          <w:rFonts w:hAnsi="Times New Roman" w:cs="Times New Roman"/>
        </w:rPr>
        <w:t>т</w:t>
      </w:r>
      <w:r w:rsidR="00C87000" w:rsidRPr="00624CE4">
        <w:rPr>
          <w:rFonts w:hAnsi="Times New Roman" w:cs="Times New Roman"/>
        </w:rPr>
        <w:t>ственного</w:t>
      </w:r>
      <w:r w:rsidRPr="00624CE4">
        <w:rPr>
          <w:rFonts w:hAnsi="Times New Roman" w:cs="Times New Roman"/>
        </w:rPr>
        <w:t xml:space="preserve"> конкретно за каждого ребенка.</w:t>
      </w:r>
    </w:p>
    <w:p w:rsidR="00F02CF6" w:rsidRPr="00624CE4" w:rsidRDefault="00F02CF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11. Востребуется акт технического состояния транспортного средства (автобуса) и отметка о прохождении инструктажа водителей в ГАИ (по перевозчику)</w:t>
      </w:r>
    </w:p>
    <w:p w:rsidR="00F02CF6" w:rsidRPr="00624CE4" w:rsidRDefault="00F02CF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12. Заключается договор поставщика туристических услуг с сопровождающими, несущими ответственность за жизнь и здоровье детей во время экскурсионной поездки</w:t>
      </w:r>
    </w:p>
    <w:p w:rsidR="00D83B96" w:rsidRPr="00624CE4" w:rsidRDefault="00F02CF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13</w:t>
      </w:r>
      <w:r w:rsidR="00D83B96" w:rsidRPr="00624CE4">
        <w:rPr>
          <w:rFonts w:hAnsi="Times New Roman" w:cs="Times New Roman"/>
        </w:rPr>
        <w:t xml:space="preserve">. Проводится инструктаж </w:t>
      </w:r>
      <w:r w:rsidRPr="00624CE4">
        <w:rPr>
          <w:rFonts w:hAnsi="Times New Roman" w:cs="Times New Roman"/>
        </w:rPr>
        <w:t xml:space="preserve">с учащимися и сопровождающими </w:t>
      </w:r>
      <w:r w:rsidR="00D83B96" w:rsidRPr="00624CE4">
        <w:rPr>
          <w:rFonts w:hAnsi="Times New Roman" w:cs="Times New Roman"/>
        </w:rPr>
        <w:t>по ОТ с оформлением прот</w:t>
      </w:r>
      <w:r w:rsidR="00D83B96" w:rsidRPr="00624CE4">
        <w:rPr>
          <w:rFonts w:hAnsi="Times New Roman" w:cs="Times New Roman"/>
        </w:rPr>
        <w:t>о</w:t>
      </w:r>
      <w:r w:rsidR="00D83B96" w:rsidRPr="00624CE4">
        <w:rPr>
          <w:rFonts w:hAnsi="Times New Roman" w:cs="Times New Roman"/>
        </w:rPr>
        <w:t xml:space="preserve">кола установленного </w:t>
      </w:r>
      <w:r w:rsidR="00F03A86" w:rsidRPr="00624CE4">
        <w:rPr>
          <w:rFonts w:hAnsi="Times New Roman" w:cs="Times New Roman"/>
        </w:rPr>
        <w:t>образца</w:t>
      </w:r>
    </w:p>
    <w:p w:rsidR="00F03A86" w:rsidRPr="00624CE4" w:rsidRDefault="00F02CF6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14</w:t>
      </w:r>
      <w:r w:rsidR="00F03A86" w:rsidRPr="00624CE4">
        <w:rPr>
          <w:rFonts w:hAnsi="Times New Roman" w:cs="Times New Roman"/>
        </w:rPr>
        <w:t>. После совершения поездки в течении 3 дней – отчет в произвольной форме</w:t>
      </w:r>
    </w:p>
    <w:p w:rsidR="00624CE4" w:rsidRDefault="00624CE4" w:rsidP="00F03A86">
      <w:pPr>
        <w:pStyle w:val="BodyA"/>
        <w:tabs>
          <w:tab w:val="left" w:pos="6946"/>
        </w:tabs>
        <w:jc w:val="both"/>
        <w:rPr>
          <w:rFonts w:hAnsi="Times New Roman" w:cs="Times New Roman"/>
          <w:b/>
        </w:rPr>
      </w:pPr>
    </w:p>
    <w:p w:rsidR="00F03A86" w:rsidRPr="00624CE4" w:rsidRDefault="00F03A86" w:rsidP="00F03A86">
      <w:pPr>
        <w:pStyle w:val="BodyA"/>
        <w:tabs>
          <w:tab w:val="left" w:pos="6946"/>
        </w:tabs>
        <w:jc w:val="both"/>
        <w:rPr>
          <w:rFonts w:hAnsi="Times New Roman" w:cs="Times New Roman"/>
          <w:b/>
        </w:rPr>
      </w:pPr>
      <w:r w:rsidRPr="00624CE4">
        <w:rPr>
          <w:rFonts w:hAnsi="Times New Roman" w:cs="Times New Roman"/>
          <w:b/>
        </w:rPr>
        <w:t>Документация:</w:t>
      </w:r>
    </w:p>
    <w:p w:rsidR="00C87000" w:rsidRPr="00624CE4" w:rsidRDefault="00C87000" w:rsidP="00F03A86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1. Заявления родителей или законных представителей несовершеннолетних на согласие на участие ребенка в поездке.</w:t>
      </w:r>
    </w:p>
    <w:p w:rsidR="00F03A86" w:rsidRPr="00624CE4" w:rsidRDefault="00C87000" w:rsidP="00225551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2</w:t>
      </w:r>
      <w:r w:rsidR="00F03A86" w:rsidRPr="00624CE4">
        <w:rPr>
          <w:rFonts w:hAnsi="Times New Roman" w:cs="Times New Roman"/>
        </w:rPr>
        <w:t xml:space="preserve">. Заявление </w:t>
      </w:r>
      <w:r w:rsidRPr="00624CE4">
        <w:rPr>
          <w:rFonts w:hAnsi="Times New Roman" w:cs="Times New Roman"/>
        </w:rPr>
        <w:t xml:space="preserve">на организацию экскурсии </w:t>
      </w:r>
      <w:r w:rsidR="00F03A86" w:rsidRPr="00624CE4">
        <w:rPr>
          <w:rFonts w:hAnsi="Times New Roman" w:cs="Times New Roman"/>
        </w:rPr>
        <w:t>с резолюцией</w:t>
      </w:r>
      <w:r w:rsidRPr="00624CE4">
        <w:rPr>
          <w:rFonts w:hAnsi="Times New Roman" w:cs="Times New Roman"/>
        </w:rPr>
        <w:t xml:space="preserve"> руководителя УО</w:t>
      </w:r>
    </w:p>
    <w:p w:rsidR="00F03A86" w:rsidRPr="00624CE4" w:rsidRDefault="00C87000" w:rsidP="00225551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3</w:t>
      </w:r>
      <w:r w:rsidR="00F03A86" w:rsidRPr="00624CE4">
        <w:rPr>
          <w:rFonts w:hAnsi="Times New Roman" w:cs="Times New Roman"/>
        </w:rPr>
        <w:t>. Копия приказа со списком детей</w:t>
      </w:r>
    </w:p>
    <w:p w:rsidR="00F03A86" w:rsidRPr="00624CE4" w:rsidRDefault="00C87000" w:rsidP="00225551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4</w:t>
      </w:r>
      <w:r w:rsidR="00F03A86" w:rsidRPr="00624CE4">
        <w:rPr>
          <w:rFonts w:hAnsi="Times New Roman" w:cs="Times New Roman"/>
        </w:rPr>
        <w:t>. Копия протокола по ОТ</w:t>
      </w:r>
    </w:p>
    <w:p w:rsidR="00F02CF6" w:rsidRPr="00624CE4" w:rsidRDefault="00F02CF6" w:rsidP="00225551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 xml:space="preserve">5. Договор оказания туристических услуг учреждению образования </w:t>
      </w:r>
    </w:p>
    <w:p w:rsidR="00F02CF6" w:rsidRPr="00624CE4" w:rsidRDefault="00F02CF6" w:rsidP="00225551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6.</w:t>
      </w:r>
      <w:r w:rsidR="00225551">
        <w:rPr>
          <w:rFonts w:hAnsi="Times New Roman" w:cs="Times New Roman"/>
        </w:rPr>
        <w:t xml:space="preserve"> </w:t>
      </w:r>
      <w:r w:rsidRPr="00624CE4">
        <w:rPr>
          <w:rFonts w:hAnsi="Times New Roman" w:cs="Times New Roman"/>
        </w:rPr>
        <w:t>Акт технического состояния транспортного средства (автобуса) и отметка о прохождении инструктажа водителей в ГАИ;</w:t>
      </w:r>
    </w:p>
    <w:p w:rsidR="00F02CF6" w:rsidRPr="00624CE4" w:rsidRDefault="00F02CF6" w:rsidP="00225551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7.</w:t>
      </w:r>
      <w:r w:rsidR="00225551">
        <w:rPr>
          <w:rFonts w:hAnsi="Times New Roman" w:cs="Times New Roman"/>
        </w:rPr>
        <w:t xml:space="preserve"> </w:t>
      </w:r>
      <w:bookmarkStart w:id="0" w:name="_GoBack"/>
      <w:bookmarkEnd w:id="0"/>
      <w:r w:rsidRPr="00624CE4">
        <w:rPr>
          <w:rFonts w:hAnsi="Times New Roman" w:cs="Times New Roman"/>
        </w:rPr>
        <w:t>Договор поставщика туристических услуг с сопровождающими, несущими ответстве</w:t>
      </w:r>
      <w:r w:rsidRPr="00624CE4">
        <w:rPr>
          <w:rFonts w:hAnsi="Times New Roman" w:cs="Times New Roman"/>
        </w:rPr>
        <w:t>н</w:t>
      </w:r>
      <w:r w:rsidRPr="00624CE4">
        <w:rPr>
          <w:rFonts w:hAnsi="Times New Roman" w:cs="Times New Roman"/>
        </w:rPr>
        <w:t>ность за жизнь и здоровье детей во время экскурсионной поездки;</w:t>
      </w:r>
    </w:p>
    <w:p w:rsidR="00C87000" w:rsidRPr="00624CE4" w:rsidRDefault="00F02CF6" w:rsidP="00225551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8</w:t>
      </w:r>
      <w:r w:rsidR="00C87000" w:rsidRPr="00624CE4">
        <w:rPr>
          <w:rFonts w:hAnsi="Times New Roman" w:cs="Times New Roman"/>
        </w:rPr>
        <w:t>. Заверенный и отмеченный маршрутный лист экскурсионной поездки</w:t>
      </w:r>
    </w:p>
    <w:p w:rsidR="00F03A86" w:rsidRPr="00624CE4" w:rsidRDefault="00F02CF6" w:rsidP="00225551">
      <w:pPr>
        <w:pStyle w:val="BodyA"/>
        <w:tabs>
          <w:tab w:val="left" w:pos="6946"/>
        </w:tabs>
        <w:jc w:val="both"/>
        <w:rPr>
          <w:rFonts w:hAnsi="Times New Roman" w:cs="Times New Roman"/>
        </w:rPr>
      </w:pPr>
      <w:r w:rsidRPr="00624CE4">
        <w:rPr>
          <w:rFonts w:hAnsi="Times New Roman" w:cs="Times New Roman"/>
        </w:rPr>
        <w:t>9</w:t>
      </w:r>
      <w:r w:rsidR="00F03A86" w:rsidRPr="00624CE4">
        <w:rPr>
          <w:rFonts w:hAnsi="Times New Roman" w:cs="Times New Roman"/>
        </w:rPr>
        <w:t>. Отчет в произвольной форме</w:t>
      </w:r>
    </w:p>
    <w:p w:rsidR="00C87000" w:rsidRPr="00C87000" w:rsidRDefault="00F02CF6" w:rsidP="00225551">
      <w:pPr>
        <w:pStyle w:val="BodyA"/>
        <w:tabs>
          <w:tab w:val="left" w:pos="6946"/>
        </w:tabs>
        <w:jc w:val="both"/>
        <w:rPr>
          <w:rFonts w:hAnsi="Times New Roman" w:cs="Times New Roman"/>
          <w:sz w:val="28"/>
          <w:szCs w:val="28"/>
        </w:rPr>
      </w:pPr>
      <w:r w:rsidRPr="00624CE4">
        <w:rPr>
          <w:rFonts w:hAnsi="Times New Roman" w:cs="Times New Roman"/>
        </w:rPr>
        <w:t>10</w:t>
      </w:r>
      <w:r w:rsidR="00C87000" w:rsidRPr="00624CE4">
        <w:rPr>
          <w:rFonts w:hAnsi="Times New Roman" w:cs="Times New Roman"/>
        </w:rPr>
        <w:t>. Запись в журнале учета экскурсионных поездок</w:t>
      </w:r>
    </w:p>
    <w:p w:rsidR="00F03A86" w:rsidRPr="00F03A86" w:rsidRDefault="00624CE4" w:rsidP="00F03A86">
      <w:pPr>
        <w:pStyle w:val="BodyA"/>
        <w:tabs>
          <w:tab w:val="left" w:pos="6946"/>
        </w:tabs>
        <w:ind w:left="720"/>
        <w:jc w:val="both"/>
        <w:rPr>
          <w:rFonts w:hAnsi="Times New Roman" w:cs="Times New Roman"/>
          <w:sz w:val="32"/>
          <w:szCs w:val="32"/>
        </w:rPr>
      </w:pPr>
      <w:r w:rsidRPr="00624CE4">
        <w:rPr>
          <w:rFonts w:hAnsi="Times New Roman" w:cs="Times New Roman"/>
          <w:noProof/>
          <w:sz w:val="32"/>
          <w:szCs w:val="32"/>
        </w:rPr>
        <w:drawing>
          <wp:anchor distT="152400" distB="152400" distL="152400" distR="152400" simplePos="0" relativeHeight="251661312" behindDoc="0" locked="0" layoutInCell="1" allowOverlap="1" wp14:anchorId="5D774CFD" wp14:editId="589BD82A">
            <wp:simplePos x="0" y="0"/>
            <wp:positionH relativeFrom="page">
              <wp:posOffset>3657600</wp:posOffset>
            </wp:positionH>
            <wp:positionV relativeFrom="page">
              <wp:posOffset>8086725</wp:posOffset>
            </wp:positionV>
            <wp:extent cx="3658235" cy="2307590"/>
            <wp:effectExtent l="0" t="0" r="0" b="0"/>
            <wp:wrapThrough wrapText="bothSides" distL="152400" distR="152400">
              <wp:wrapPolygon edited="1">
                <wp:start x="5189" y="30"/>
                <wp:lineTo x="5189" y="30"/>
                <wp:lineTo x="4894" y="731"/>
                <wp:lineTo x="4788" y="1918"/>
                <wp:lineTo x="4388" y="2284"/>
                <wp:lineTo x="4282" y="2304"/>
                <wp:lineTo x="4282" y="4263"/>
                <wp:lineTo x="4282" y="4476"/>
                <wp:lineTo x="4514" y="5267"/>
                <wp:lineTo x="5168" y="6546"/>
                <wp:lineTo x="5168" y="6759"/>
                <wp:lineTo x="5126" y="7094"/>
                <wp:lineTo x="4978" y="7155"/>
                <wp:lineTo x="5063" y="6851"/>
                <wp:lineTo x="5020" y="6485"/>
                <wp:lineTo x="4830" y="6394"/>
                <wp:lineTo x="4725" y="6698"/>
                <wp:lineTo x="4788" y="7125"/>
                <wp:lineTo x="4852" y="7368"/>
                <wp:lineTo x="4725" y="7186"/>
                <wp:lineTo x="4620" y="6668"/>
                <wp:lineTo x="4409" y="6607"/>
                <wp:lineTo x="4388" y="6851"/>
                <wp:lineTo x="4198" y="6881"/>
                <wp:lineTo x="4155" y="7155"/>
                <wp:lineTo x="4303" y="7155"/>
                <wp:lineTo x="4388" y="6942"/>
                <wp:lineTo x="4535" y="7033"/>
                <wp:lineTo x="4662" y="7368"/>
                <wp:lineTo x="4830" y="7673"/>
                <wp:lineTo x="4978" y="7794"/>
                <wp:lineTo x="4873" y="7947"/>
                <wp:lineTo x="4514" y="8160"/>
                <wp:lineTo x="4577" y="8221"/>
                <wp:lineTo x="4514" y="8525"/>
                <wp:lineTo x="4725" y="8738"/>
                <wp:lineTo x="4662" y="8799"/>
                <wp:lineTo x="4641" y="9073"/>
                <wp:lineTo x="4894" y="9134"/>
                <wp:lineTo x="4999" y="8860"/>
                <wp:lineTo x="5084" y="8982"/>
                <wp:lineTo x="5210" y="9012"/>
                <wp:lineTo x="5252" y="9165"/>
                <wp:lineTo x="5168" y="9134"/>
                <wp:lineTo x="4999" y="9195"/>
                <wp:lineTo x="4894" y="9621"/>
                <wp:lineTo x="5020" y="9713"/>
                <wp:lineTo x="5084" y="10169"/>
                <wp:lineTo x="5358" y="10169"/>
                <wp:lineTo x="5273" y="10443"/>
                <wp:lineTo x="4746" y="9865"/>
                <wp:lineTo x="4683" y="10200"/>
                <wp:lineTo x="4683" y="9713"/>
                <wp:lineTo x="4662" y="9662"/>
                <wp:lineTo x="4662" y="10261"/>
                <wp:lineTo x="4767" y="10352"/>
                <wp:lineTo x="4662" y="10352"/>
                <wp:lineTo x="4662" y="10261"/>
                <wp:lineTo x="4662" y="9662"/>
                <wp:lineTo x="4556" y="9408"/>
                <wp:lineTo x="4514" y="9560"/>
                <wp:lineTo x="4430" y="9414"/>
                <wp:lineTo x="4430" y="11935"/>
                <wp:lineTo x="4556" y="11966"/>
                <wp:lineTo x="4261" y="12362"/>
                <wp:lineTo x="4240" y="12575"/>
                <wp:lineTo x="4092" y="12727"/>
                <wp:lineTo x="4050" y="12636"/>
                <wp:lineTo x="3966" y="12562"/>
                <wp:lineTo x="3966" y="13519"/>
                <wp:lineTo x="4092" y="13640"/>
                <wp:lineTo x="4029" y="13975"/>
                <wp:lineTo x="3860" y="13853"/>
                <wp:lineTo x="3776" y="13914"/>
                <wp:lineTo x="3713" y="14149"/>
                <wp:lineTo x="3713" y="14401"/>
                <wp:lineTo x="3797" y="14432"/>
                <wp:lineTo x="3691" y="14523"/>
                <wp:lineTo x="3713" y="14401"/>
                <wp:lineTo x="3713" y="14149"/>
                <wp:lineTo x="3670" y="14310"/>
                <wp:lineTo x="3396" y="14158"/>
                <wp:lineTo x="3396" y="14006"/>
                <wp:lineTo x="3502" y="13793"/>
                <wp:lineTo x="3818" y="13762"/>
                <wp:lineTo x="3966" y="13519"/>
                <wp:lineTo x="3966" y="12562"/>
                <wp:lineTo x="3945" y="12544"/>
                <wp:lineTo x="3755" y="12605"/>
                <wp:lineTo x="3734" y="12910"/>
                <wp:lineTo x="3544" y="12910"/>
                <wp:lineTo x="3438" y="12818"/>
                <wp:lineTo x="3670" y="12727"/>
                <wp:lineTo x="3607" y="12392"/>
                <wp:lineTo x="3396" y="12331"/>
                <wp:lineTo x="4050" y="12027"/>
                <wp:lineTo x="4430" y="11935"/>
                <wp:lineTo x="4430" y="9414"/>
                <wp:lineTo x="4409" y="9378"/>
                <wp:lineTo x="4219" y="9469"/>
                <wp:lineTo x="4198" y="9865"/>
                <wp:lineTo x="4029" y="9865"/>
                <wp:lineTo x="3987" y="9780"/>
                <wp:lineTo x="3987" y="10931"/>
                <wp:lineTo x="4050" y="11083"/>
                <wp:lineTo x="3923" y="11083"/>
                <wp:lineTo x="3987" y="10931"/>
                <wp:lineTo x="3987" y="9780"/>
                <wp:lineTo x="3923" y="9652"/>
                <wp:lineTo x="3923" y="8982"/>
                <wp:lineTo x="3734" y="8190"/>
                <wp:lineTo x="3839" y="7368"/>
                <wp:lineTo x="3839" y="5846"/>
                <wp:lineTo x="4155" y="4293"/>
                <wp:lineTo x="4282" y="4263"/>
                <wp:lineTo x="4282" y="2304"/>
                <wp:lineTo x="3586" y="2436"/>
                <wp:lineTo x="3164" y="2740"/>
                <wp:lineTo x="3122" y="3136"/>
                <wp:lineTo x="3713" y="4232"/>
                <wp:lineTo x="3375" y="5663"/>
                <wp:lineTo x="3354" y="6668"/>
                <wp:lineTo x="3354" y="7734"/>
                <wp:lineTo x="3270" y="8099"/>
                <wp:lineTo x="3375" y="9134"/>
                <wp:lineTo x="3734" y="9987"/>
                <wp:lineTo x="3396" y="10017"/>
                <wp:lineTo x="3375" y="9926"/>
                <wp:lineTo x="3016" y="9560"/>
                <wp:lineTo x="3143" y="9378"/>
                <wp:lineTo x="3164" y="8982"/>
                <wp:lineTo x="2995" y="8891"/>
                <wp:lineTo x="3016" y="8647"/>
                <wp:lineTo x="2953" y="8556"/>
                <wp:lineTo x="2932" y="8403"/>
                <wp:lineTo x="2848" y="8373"/>
                <wp:lineTo x="2953" y="8282"/>
                <wp:lineTo x="2974" y="8068"/>
                <wp:lineTo x="2869" y="7886"/>
                <wp:lineTo x="2637" y="7947"/>
                <wp:lineTo x="2616" y="7642"/>
                <wp:lineTo x="2257" y="7612"/>
                <wp:lineTo x="2257" y="7612"/>
                <wp:lineTo x="2257" y="9165"/>
                <wp:lineTo x="2257" y="9378"/>
                <wp:lineTo x="2363" y="9682"/>
                <wp:lineTo x="2236" y="9560"/>
                <wp:lineTo x="2194" y="9347"/>
                <wp:lineTo x="2257" y="9165"/>
                <wp:lineTo x="2257" y="7612"/>
                <wp:lineTo x="2215" y="7886"/>
                <wp:lineTo x="2109" y="7855"/>
                <wp:lineTo x="2152" y="8129"/>
                <wp:lineTo x="2004" y="8282"/>
                <wp:lineTo x="2004" y="7855"/>
                <wp:lineTo x="1835" y="7825"/>
                <wp:lineTo x="1730" y="8068"/>
                <wp:lineTo x="1666" y="7855"/>
                <wp:lineTo x="1434" y="7886"/>
                <wp:lineTo x="1392" y="8129"/>
                <wp:lineTo x="1540" y="8343"/>
                <wp:lineTo x="1434" y="8343"/>
                <wp:lineTo x="1287" y="8403"/>
                <wp:lineTo x="1245" y="8708"/>
                <wp:lineTo x="1434" y="8708"/>
                <wp:lineTo x="1455" y="8891"/>
                <wp:lineTo x="1624" y="9012"/>
                <wp:lineTo x="1582" y="9256"/>
                <wp:lineTo x="1477" y="9134"/>
                <wp:lineTo x="1287" y="9225"/>
                <wp:lineTo x="1266" y="9591"/>
                <wp:lineTo x="1434" y="9713"/>
                <wp:lineTo x="1350" y="9865"/>
                <wp:lineTo x="1413" y="10169"/>
                <wp:lineTo x="1666" y="10169"/>
                <wp:lineTo x="1835" y="10322"/>
                <wp:lineTo x="2067" y="10200"/>
                <wp:lineTo x="2067" y="9895"/>
                <wp:lineTo x="2152" y="9743"/>
                <wp:lineTo x="2637" y="9834"/>
                <wp:lineTo x="3059" y="9774"/>
                <wp:lineTo x="3206" y="9987"/>
                <wp:lineTo x="2974" y="10048"/>
                <wp:lineTo x="2679" y="10230"/>
                <wp:lineTo x="3354" y="10322"/>
                <wp:lineTo x="3923" y="10717"/>
                <wp:lineTo x="3797" y="10748"/>
                <wp:lineTo x="3776" y="10961"/>
                <wp:lineTo x="3881" y="11113"/>
                <wp:lineTo x="3818" y="11265"/>
                <wp:lineTo x="3502" y="11113"/>
                <wp:lineTo x="3270" y="10625"/>
                <wp:lineTo x="3270" y="10717"/>
                <wp:lineTo x="3375" y="11052"/>
                <wp:lineTo x="3227" y="10961"/>
                <wp:lineTo x="3206" y="10748"/>
                <wp:lineTo x="3270" y="10717"/>
                <wp:lineTo x="3270" y="10625"/>
                <wp:lineTo x="3227" y="10535"/>
                <wp:lineTo x="3080" y="10382"/>
                <wp:lineTo x="2932" y="10443"/>
                <wp:lineTo x="2890" y="10352"/>
                <wp:lineTo x="2637" y="10352"/>
                <wp:lineTo x="2489" y="10139"/>
                <wp:lineTo x="2447" y="10261"/>
                <wp:lineTo x="2341" y="10108"/>
                <wp:lineTo x="2152" y="10200"/>
                <wp:lineTo x="2152" y="10565"/>
                <wp:lineTo x="1941" y="10596"/>
                <wp:lineTo x="1920" y="11144"/>
                <wp:lineTo x="2088" y="11174"/>
                <wp:lineTo x="2067" y="11326"/>
                <wp:lineTo x="2299" y="11205"/>
                <wp:lineTo x="2573" y="11296"/>
                <wp:lineTo x="2637" y="11509"/>
                <wp:lineTo x="2890" y="11570"/>
                <wp:lineTo x="2974" y="11326"/>
                <wp:lineTo x="3101" y="11357"/>
                <wp:lineTo x="3185" y="11205"/>
                <wp:lineTo x="3333" y="11144"/>
                <wp:lineTo x="3670" y="11357"/>
                <wp:lineTo x="3354" y="11690"/>
                <wp:lineTo x="3354" y="12331"/>
                <wp:lineTo x="3206" y="12392"/>
                <wp:lineTo x="3354" y="12331"/>
                <wp:lineTo x="3354" y="11690"/>
                <wp:lineTo x="3122" y="11935"/>
                <wp:lineTo x="2784" y="12118"/>
                <wp:lineTo x="2805" y="12270"/>
                <wp:lineTo x="2468" y="12209"/>
                <wp:lineTo x="2299" y="12209"/>
                <wp:lineTo x="2215" y="12057"/>
                <wp:lineTo x="2299" y="11874"/>
                <wp:lineTo x="2299" y="11539"/>
                <wp:lineTo x="2130" y="11479"/>
                <wp:lineTo x="2046" y="11600"/>
                <wp:lineTo x="1920" y="11387"/>
                <wp:lineTo x="1709" y="11448"/>
                <wp:lineTo x="1688" y="11753"/>
                <wp:lineTo x="1477" y="11783"/>
                <wp:lineTo x="1350" y="11661"/>
                <wp:lineTo x="1118" y="11753"/>
                <wp:lineTo x="1076" y="12057"/>
                <wp:lineTo x="1055" y="11935"/>
                <wp:lineTo x="1055" y="13336"/>
                <wp:lineTo x="949" y="13427"/>
                <wp:lineTo x="1055" y="13336"/>
                <wp:lineTo x="1055" y="11935"/>
                <wp:lineTo x="1034" y="11813"/>
                <wp:lineTo x="928" y="11631"/>
                <wp:lineTo x="886" y="11753"/>
                <wp:lineTo x="802" y="11570"/>
                <wp:lineTo x="591" y="11692"/>
                <wp:lineTo x="591" y="12057"/>
                <wp:lineTo x="380" y="12118"/>
                <wp:lineTo x="359" y="12605"/>
                <wp:lineTo x="527" y="12666"/>
                <wp:lineTo x="527" y="12818"/>
                <wp:lineTo x="780" y="12666"/>
                <wp:lineTo x="802" y="12788"/>
                <wp:lineTo x="802" y="12788"/>
                <wp:lineTo x="802" y="13244"/>
                <wp:lineTo x="886" y="13366"/>
                <wp:lineTo x="802" y="13305"/>
                <wp:lineTo x="802" y="13244"/>
                <wp:lineTo x="802" y="12788"/>
                <wp:lineTo x="633" y="12849"/>
                <wp:lineTo x="506" y="13031"/>
                <wp:lineTo x="464" y="12910"/>
                <wp:lineTo x="232" y="12879"/>
                <wp:lineTo x="169" y="13123"/>
                <wp:lineTo x="316" y="13366"/>
                <wp:lineTo x="232" y="13366"/>
                <wp:lineTo x="63" y="13427"/>
                <wp:lineTo x="42" y="13762"/>
                <wp:lineTo x="253" y="13732"/>
                <wp:lineTo x="253" y="13945"/>
                <wp:lineTo x="464" y="14036"/>
                <wp:lineTo x="506" y="14219"/>
                <wp:lineTo x="274" y="14067"/>
                <wp:lineTo x="127" y="14188"/>
                <wp:lineTo x="211" y="14462"/>
                <wp:lineTo x="169" y="14554"/>
                <wp:lineTo x="169" y="14919"/>
                <wp:lineTo x="401" y="14919"/>
                <wp:lineTo x="422" y="15193"/>
                <wp:lineTo x="527" y="15224"/>
                <wp:lineTo x="612" y="15071"/>
                <wp:lineTo x="506" y="15467"/>
                <wp:lineTo x="443" y="15741"/>
                <wp:lineTo x="570" y="15802"/>
                <wp:lineTo x="591" y="15711"/>
                <wp:lineTo x="654" y="15893"/>
                <wp:lineTo x="591" y="16137"/>
                <wp:lineTo x="759" y="16167"/>
                <wp:lineTo x="865" y="16350"/>
                <wp:lineTo x="970" y="16259"/>
                <wp:lineTo x="823" y="16046"/>
                <wp:lineTo x="675" y="15467"/>
                <wp:lineTo x="738" y="15010"/>
                <wp:lineTo x="907" y="14767"/>
                <wp:lineTo x="1181" y="14919"/>
                <wp:lineTo x="1287" y="14797"/>
                <wp:lineTo x="1308" y="14493"/>
                <wp:lineTo x="1371" y="14371"/>
                <wp:lineTo x="1455" y="14188"/>
                <wp:lineTo x="1561" y="14371"/>
                <wp:lineTo x="1898" y="14280"/>
                <wp:lineTo x="1920" y="14036"/>
                <wp:lineTo x="2004" y="13975"/>
                <wp:lineTo x="2109" y="13488"/>
                <wp:lineTo x="2152" y="13275"/>
                <wp:lineTo x="2215" y="13275"/>
                <wp:lineTo x="2447" y="13184"/>
                <wp:lineTo x="2447" y="12849"/>
                <wp:lineTo x="2447" y="12727"/>
                <wp:lineTo x="2489" y="12483"/>
                <wp:lineTo x="2805" y="12514"/>
                <wp:lineTo x="2552" y="12696"/>
                <wp:lineTo x="2552" y="13092"/>
                <wp:lineTo x="2763" y="13092"/>
                <wp:lineTo x="2848" y="13488"/>
                <wp:lineTo x="3143" y="13488"/>
                <wp:lineTo x="3206" y="13214"/>
                <wp:lineTo x="3270" y="13366"/>
                <wp:lineTo x="3523" y="13366"/>
                <wp:lineTo x="3691" y="13336"/>
                <wp:lineTo x="3607" y="13427"/>
                <wp:lineTo x="3565" y="13640"/>
                <wp:lineTo x="3248" y="13975"/>
                <wp:lineTo x="3016" y="14554"/>
                <wp:lineTo x="2911" y="14523"/>
                <wp:lineTo x="2911" y="14249"/>
                <wp:lineTo x="2679" y="14158"/>
                <wp:lineTo x="2552" y="14371"/>
                <wp:lineTo x="2489" y="14219"/>
                <wp:lineTo x="2320" y="14158"/>
                <wp:lineTo x="2130" y="14401"/>
                <wp:lineTo x="2173" y="14645"/>
                <wp:lineTo x="2109" y="14676"/>
                <wp:lineTo x="2088" y="14858"/>
                <wp:lineTo x="2025" y="14706"/>
                <wp:lineTo x="1793" y="14736"/>
                <wp:lineTo x="1751" y="14980"/>
                <wp:lineTo x="1898" y="15193"/>
                <wp:lineTo x="1666" y="15224"/>
                <wp:lineTo x="1603" y="15558"/>
                <wp:lineTo x="1814" y="15558"/>
                <wp:lineTo x="1856" y="15802"/>
                <wp:lineTo x="2109" y="15832"/>
                <wp:lineTo x="2152" y="15589"/>
                <wp:lineTo x="2384" y="15589"/>
                <wp:lineTo x="2426" y="15193"/>
                <wp:lineTo x="2320" y="15132"/>
                <wp:lineTo x="2531" y="15102"/>
                <wp:lineTo x="2552" y="15437"/>
                <wp:lineTo x="2468" y="16046"/>
                <wp:lineTo x="2320" y="15924"/>
                <wp:lineTo x="2152" y="16015"/>
                <wp:lineTo x="2130" y="16320"/>
                <wp:lineTo x="2278" y="16472"/>
                <wp:lineTo x="2278" y="16929"/>
                <wp:lineTo x="2531" y="16929"/>
                <wp:lineTo x="2616" y="17020"/>
                <wp:lineTo x="2890" y="17050"/>
                <wp:lineTo x="2974" y="16807"/>
                <wp:lineTo x="2932" y="16655"/>
                <wp:lineTo x="3080" y="16472"/>
                <wp:lineTo x="3101" y="16137"/>
                <wp:lineTo x="2869" y="16015"/>
                <wp:lineTo x="2848" y="15893"/>
                <wp:lineTo x="2974" y="16015"/>
                <wp:lineTo x="3291" y="15863"/>
                <wp:lineTo x="3312" y="15528"/>
                <wp:lineTo x="3354" y="15315"/>
                <wp:lineTo x="3312" y="15010"/>
                <wp:lineTo x="3143" y="14950"/>
                <wp:lineTo x="3080" y="14767"/>
                <wp:lineTo x="3270" y="14097"/>
                <wp:lineTo x="3312" y="14249"/>
                <wp:lineTo x="3438" y="14432"/>
                <wp:lineTo x="3776" y="14584"/>
                <wp:lineTo x="3691" y="14828"/>
                <wp:lineTo x="3860" y="15102"/>
                <wp:lineTo x="3776" y="15102"/>
                <wp:lineTo x="3586" y="15163"/>
                <wp:lineTo x="3565" y="15498"/>
                <wp:lineTo x="3776" y="15467"/>
                <wp:lineTo x="3797" y="15711"/>
                <wp:lineTo x="4071" y="15711"/>
                <wp:lineTo x="4113" y="15437"/>
                <wp:lineTo x="4303" y="15528"/>
                <wp:lineTo x="4303" y="15619"/>
                <wp:lineTo x="4177" y="15802"/>
                <wp:lineTo x="4219" y="15985"/>
                <wp:lineTo x="4409" y="16015"/>
                <wp:lineTo x="4430" y="16167"/>
                <wp:lineTo x="4598" y="16228"/>
                <wp:lineTo x="4641" y="16320"/>
                <wp:lineTo x="4936" y="16320"/>
                <wp:lineTo x="4915" y="16563"/>
                <wp:lineTo x="5063" y="16655"/>
                <wp:lineTo x="4894" y="16837"/>
                <wp:lineTo x="4852" y="17050"/>
                <wp:lineTo x="5020" y="17050"/>
                <wp:lineTo x="4999" y="17294"/>
                <wp:lineTo x="5126" y="17385"/>
                <wp:lineTo x="5189" y="17172"/>
                <wp:lineTo x="5400" y="17324"/>
                <wp:lineTo x="5421" y="16868"/>
                <wp:lineTo x="5231" y="16715"/>
                <wp:lineTo x="5316" y="16533"/>
                <wp:lineTo x="5463" y="16807"/>
                <wp:lineTo x="5484" y="16959"/>
                <wp:lineTo x="5653" y="17233"/>
                <wp:lineTo x="5780" y="17233"/>
                <wp:lineTo x="5716" y="16959"/>
                <wp:lineTo x="5505" y="16746"/>
                <wp:lineTo x="5400" y="16411"/>
                <wp:lineTo x="5358" y="16107"/>
                <wp:lineTo x="5337" y="15893"/>
                <wp:lineTo x="5400" y="16107"/>
                <wp:lineTo x="5527" y="16228"/>
                <wp:lineTo x="5738" y="16167"/>
                <wp:lineTo x="5801" y="15863"/>
                <wp:lineTo x="6033" y="15772"/>
                <wp:lineTo x="6033" y="15376"/>
                <wp:lineTo x="6012" y="15041"/>
                <wp:lineTo x="6075" y="15041"/>
                <wp:lineTo x="6286" y="15345"/>
                <wp:lineTo x="6307" y="15558"/>
                <wp:lineTo x="6370" y="16350"/>
                <wp:lineTo x="6898" y="17751"/>
                <wp:lineTo x="6771" y="17781"/>
                <wp:lineTo x="6729" y="18177"/>
                <wp:lineTo x="6623" y="18238"/>
                <wp:lineTo x="6729" y="18512"/>
                <wp:lineTo x="6581" y="18512"/>
                <wp:lineTo x="6560" y="18755"/>
                <wp:lineTo x="5210" y="18725"/>
                <wp:lineTo x="3818" y="18969"/>
                <wp:lineTo x="3691" y="19121"/>
                <wp:lineTo x="3607" y="18908"/>
                <wp:lineTo x="3354" y="18908"/>
                <wp:lineTo x="3333" y="19212"/>
                <wp:lineTo x="3101" y="19273"/>
                <wp:lineTo x="3059" y="19517"/>
                <wp:lineTo x="3206" y="19669"/>
                <wp:lineTo x="3080" y="19791"/>
                <wp:lineTo x="3206" y="20065"/>
                <wp:lineTo x="3438" y="20095"/>
                <wp:lineTo x="3544" y="19852"/>
                <wp:lineTo x="3607" y="19943"/>
                <wp:lineTo x="3818" y="19973"/>
                <wp:lineTo x="3902" y="19669"/>
                <wp:lineTo x="4071" y="19638"/>
                <wp:lineTo x="3839" y="19577"/>
                <wp:lineTo x="3923" y="19395"/>
                <wp:lineTo x="3945" y="19090"/>
                <wp:lineTo x="4324" y="19090"/>
                <wp:lineTo x="4303" y="19273"/>
                <wp:lineTo x="4388" y="19334"/>
                <wp:lineTo x="4662" y="19334"/>
                <wp:lineTo x="4514" y="19121"/>
                <wp:lineTo x="4936" y="19212"/>
                <wp:lineTo x="4873" y="19364"/>
                <wp:lineTo x="4936" y="19486"/>
                <wp:lineTo x="5358" y="19547"/>
                <wp:lineTo x="5463" y="19395"/>
                <wp:lineTo x="5484" y="19182"/>
                <wp:lineTo x="5864" y="19273"/>
                <wp:lineTo x="5548" y="19395"/>
                <wp:lineTo x="5695" y="19517"/>
                <wp:lineTo x="6138" y="19608"/>
                <wp:lineTo x="6180" y="19821"/>
                <wp:lineTo x="10146" y="19852"/>
                <wp:lineTo x="10041" y="20034"/>
                <wp:lineTo x="9809" y="20034"/>
                <wp:lineTo x="9809" y="20948"/>
                <wp:lineTo x="10062" y="20978"/>
                <wp:lineTo x="10062" y="21191"/>
                <wp:lineTo x="9872" y="21100"/>
                <wp:lineTo x="9809" y="21222"/>
                <wp:lineTo x="9534" y="21252"/>
                <wp:lineTo x="9218" y="21313"/>
                <wp:lineTo x="9534" y="20978"/>
                <wp:lineTo x="9809" y="20948"/>
                <wp:lineTo x="9809" y="20034"/>
                <wp:lineTo x="9788" y="20034"/>
                <wp:lineTo x="9788" y="20430"/>
                <wp:lineTo x="9682" y="20491"/>
                <wp:lineTo x="9640" y="20674"/>
                <wp:lineTo x="9788" y="20765"/>
                <wp:lineTo x="9619" y="20795"/>
                <wp:lineTo x="9323" y="20704"/>
                <wp:lineTo x="9281" y="20917"/>
                <wp:lineTo x="9366" y="20948"/>
                <wp:lineTo x="9323" y="21039"/>
                <wp:lineTo x="9091" y="21039"/>
                <wp:lineTo x="9113" y="21283"/>
                <wp:lineTo x="9070" y="21404"/>
                <wp:lineTo x="9070" y="21587"/>
                <wp:lineTo x="9197" y="21526"/>
                <wp:lineTo x="9577" y="21526"/>
                <wp:lineTo x="9598" y="21435"/>
                <wp:lineTo x="9703" y="21465"/>
                <wp:lineTo x="10188" y="21465"/>
                <wp:lineTo x="10695" y="21435"/>
                <wp:lineTo x="11580" y="21526"/>
                <wp:lineTo x="11665" y="21374"/>
                <wp:lineTo x="11749" y="21374"/>
                <wp:lineTo x="11939" y="21404"/>
                <wp:lineTo x="12530" y="21404"/>
                <wp:lineTo x="13268" y="21404"/>
                <wp:lineTo x="13627" y="21191"/>
                <wp:lineTo x="14365" y="21008"/>
                <wp:lineTo x="14470" y="20887"/>
                <wp:lineTo x="14913" y="20765"/>
                <wp:lineTo x="14934" y="20643"/>
                <wp:lineTo x="14618" y="20765"/>
                <wp:lineTo x="14238" y="20765"/>
                <wp:lineTo x="14344" y="20582"/>
                <wp:lineTo x="14998" y="20521"/>
                <wp:lineTo x="14787" y="20430"/>
                <wp:lineTo x="14618" y="19882"/>
                <wp:lineTo x="15356" y="19852"/>
                <wp:lineTo x="15462" y="19821"/>
                <wp:lineTo x="16200" y="19882"/>
                <wp:lineTo x="16474" y="19821"/>
                <wp:lineTo x="16474" y="19456"/>
                <wp:lineTo x="16179" y="19425"/>
                <wp:lineTo x="16158" y="19243"/>
                <wp:lineTo x="16010" y="19212"/>
                <wp:lineTo x="16052" y="19121"/>
                <wp:lineTo x="16116" y="18908"/>
                <wp:lineTo x="15905" y="18786"/>
                <wp:lineTo x="16010" y="18755"/>
                <wp:lineTo x="16052" y="18542"/>
                <wp:lineTo x="15820" y="18481"/>
                <wp:lineTo x="15926" y="18420"/>
                <wp:lineTo x="15968" y="18207"/>
                <wp:lineTo x="15736" y="18146"/>
                <wp:lineTo x="15820" y="18055"/>
                <wp:lineTo x="15863" y="17842"/>
                <wp:lineTo x="16263" y="15772"/>
                <wp:lineTo x="16770" y="15711"/>
                <wp:lineTo x="16854" y="15642"/>
                <wp:lineTo x="16854" y="18877"/>
                <wp:lineTo x="16833" y="19090"/>
                <wp:lineTo x="16959" y="19151"/>
                <wp:lineTo x="17023" y="19364"/>
                <wp:lineTo x="17423" y="19364"/>
                <wp:lineTo x="17423" y="20156"/>
                <wp:lineTo x="17255" y="20278"/>
                <wp:lineTo x="17149" y="20643"/>
                <wp:lineTo x="17023" y="20734"/>
                <wp:lineTo x="16854" y="20674"/>
                <wp:lineTo x="16938" y="20795"/>
                <wp:lineTo x="17002" y="21100"/>
                <wp:lineTo x="16685" y="21130"/>
                <wp:lineTo x="16706" y="20765"/>
                <wp:lineTo x="16601" y="20704"/>
                <wp:lineTo x="16664" y="20643"/>
                <wp:lineTo x="16664" y="20339"/>
                <wp:lineTo x="16474" y="20278"/>
                <wp:lineTo x="16369" y="20521"/>
                <wp:lineTo x="16327" y="20339"/>
                <wp:lineTo x="16095" y="20308"/>
                <wp:lineTo x="16031" y="20552"/>
                <wp:lineTo x="16179" y="20795"/>
                <wp:lineTo x="15947" y="20826"/>
                <wp:lineTo x="15884" y="21130"/>
                <wp:lineTo x="16137" y="21404"/>
                <wp:lineTo x="16706" y="21465"/>
                <wp:lineTo x="16748" y="21283"/>
                <wp:lineTo x="16980" y="21191"/>
                <wp:lineTo x="17044" y="21252"/>
                <wp:lineTo x="17234" y="21252"/>
                <wp:lineTo x="17170" y="21313"/>
                <wp:lineTo x="17149" y="21526"/>
                <wp:lineTo x="17634" y="21526"/>
                <wp:lineTo x="17909" y="21404"/>
                <wp:lineTo x="17845" y="21222"/>
                <wp:lineTo x="17930" y="20856"/>
                <wp:lineTo x="17782" y="20704"/>
                <wp:lineTo x="17782" y="20278"/>
                <wp:lineTo x="17571" y="20308"/>
                <wp:lineTo x="17423" y="20156"/>
                <wp:lineTo x="17423" y="19364"/>
                <wp:lineTo x="17613" y="19364"/>
                <wp:lineTo x="17761" y="19243"/>
                <wp:lineTo x="18204" y="19090"/>
                <wp:lineTo x="18921" y="19151"/>
                <wp:lineTo x="19005" y="18999"/>
                <wp:lineTo x="16854" y="18877"/>
                <wp:lineTo x="16854" y="15642"/>
                <wp:lineTo x="17255" y="15315"/>
                <wp:lineTo x="17023" y="15254"/>
                <wp:lineTo x="16495" y="15163"/>
                <wp:lineTo x="16833" y="14097"/>
                <wp:lineTo x="16791" y="13823"/>
                <wp:lineTo x="17044" y="13732"/>
                <wp:lineTo x="16959" y="13427"/>
                <wp:lineTo x="17191" y="13397"/>
                <wp:lineTo x="17213" y="13244"/>
                <wp:lineTo x="17086" y="13123"/>
                <wp:lineTo x="17086" y="13031"/>
                <wp:lineTo x="17297" y="13031"/>
                <wp:lineTo x="17381" y="12879"/>
                <wp:lineTo x="17234" y="12636"/>
                <wp:lineTo x="17466" y="12605"/>
                <wp:lineTo x="17466" y="12757"/>
                <wp:lineTo x="17550" y="13153"/>
                <wp:lineTo x="17698" y="13031"/>
                <wp:lineTo x="17719" y="13244"/>
                <wp:lineTo x="17909" y="13397"/>
                <wp:lineTo x="18120" y="13275"/>
                <wp:lineTo x="18141" y="12940"/>
                <wp:lineTo x="18288" y="12970"/>
                <wp:lineTo x="18330" y="13092"/>
                <wp:lineTo x="18541" y="13184"/>
                <wp:lineTo x="18541" y="13305"/>
                <wp:lineTo x="18478" y="13336"/>
                <wp:lineTo x="18309" y="13427"/>
                <wp:lineTo x="18288" y="13853"/>
                <wp:lineTo x="18478" y="14006"/>
                <wp:lineTo x="18415" y="14097"/>
                <wp:lineTo x="18352" y="13975"/>
                <wp:lineTo x="18162" y="13945"/>
                <wp:lineTo x="18183" y="13853"/>
                <wp:lineTo x="18120" y="13549"/>
                <wp:lineTo x="17866" y="13549"/>
                <wp:lineTo x="17782" y="13853"/>
                <wp:lineTo x="17508" y="13853"/>
                <wp:lineTo x="17466" y="14158"/>
                <wp:lineTo x="17592" y="14280"/>
                <wp:lineTo x="17550" y="14401"/>
                <wp:lineTo x="17550" y="14736"/>
                <wp:lineTo x="17761" y="14828"/>
                <wp:lineTo x="17845" y="14676"/>
                <wp:lineTo x="17909" y="14828"/>
                <wp:lineTo x="18098" y="14919"/>
                <wp:lineTo x="18204" y="15163"/>
                <wp:lineTo x="18415" y="15193"/>
                <wp:lineTo x="18436" y="15284"/>
                <wp:lineTo x="18520" y="15558"/>
                <wp:lineTo x="18752" y="15558"/>
                <wp:lineTo x="18837" y="15254"/>
                <wp:lineTo x="18900" y="15254"/>
                <wp:lineTo x="18942" y="15406"/>
                <wp:lineTo x="18795" y="15954"/>
                <wp:lineTo x="18478" y="16350"/>
                <wp:lineTo x="18478" y="16624"/>
                <wp:lineTo x="18689" y="16441"/>
                <wp:lineTo x="18731" y="16198"/>
                <wp:lineTo x="18942" y="15802"/>
                <wp:lineTo x="19005" y="16107"/>
                <wp:lineTo x="18858" y="16137"/>
                <wp:lineTo x="18816" y="16655"/>
                <wp:lineTo x="19005" y="16563"/>
                <wp:lineTo x="19048" y="16685"/>
                <wp:lineTo x="19216" y="16685"/>
                <wp:lineTo x="19216" y="16441"/>
                <wp:lineTo x="19343" y="16441"/>
                <wp:lineTo x="19385" y="16289"/>
                <wp:lineTo x="19111" y="16046"/>
                <wp:lineTo x="18984" y="15254"/>
                <wp:lineTo x="19069" y="15224"/>
                <wp:lineTo x="19153" y="14919"/>
                <wp:lineTo x="19385" y="14980"/>
                <wp:lineTo x="19343" y="15071"/>
                <wp:lineTo x="19322" y="15345"/>
                <wp:lineTo x="19554" y="15376"/>
                <wp:lineTo x="19575" y="15528"/>
                <wp:lineTo x="19659" y="15558"/>
                <wp:lineTo x="19659" y="18999"/>
                <wp:lineTo x="19364" y="19029"/>
                <wp:lineTo x="19554" y="19121"/>
                <wp:lineTo x="19744" y="19060"/>
                <wp:lineTo x="19659" y="18999"/>
                <wp:lineTo x="19659" y="15558"/>
                <wp:lineTo x="19744" y="15589"/>
                <wp:lineTo x="19807" y="15376"/>
                <wp:lineTo x="20018" y="15345"/>
                <wp:lineTo x="20060" y="15132"/>
                <wp:lineTo x="19913" y="15041"/>
                <wp:lineTo x="19870" y="14767"/>
                <wp:lineTo x="19680" y="14858"/>
                <wp:lineTo x="19554" y="14797"/>
                <wp:lineTo x="19406" y="14919"/>
                <wp:lineTo x="19048" y="14706"/>
                <wp:lineTo x="19153" y="14554"/>
                <wp:lineTo x="19448" y="14432"/>
                <wp:lineTo x="19533" y="14523"/>
                <wp:lineTo x="19786" y="14523"/>
                <wp:lineTo x="19807" y="14097"/>
                <wp:lineTo x="19976" y="13975"/>
                <wp:lineTo x="19976" y="13701"/>
                <wp:lineTo x="19828" y="13610"/>
                <wp:lineTo x="19807" y="13397"/>
                <wp:lineTo x="19870" y="13275"/>
                <wp:lineTo x="19955" y="12879"/>
                <wp:lineTo x="19786" y="12696"/>
                <wp:lineTo x="19765" y="12453"/>
                <wp:lineTo x="19596" y="12301"/>
                <wp:lineTo x="19491" y="12453"/>
                <wp:lineTo x="19448" y="12362"/>
                <wp:lineTo x="19027" y="12422"/>
                <wp:lineTo x="18921" y="12057"/>
                <wp:lineTo x="18752" y="12027"/>
                <wp:lineTo x="18668" y="11935"/>
                <wp:lineTo x="18394" y="11935"/>
                <wp:lineTo x="18330" y="12209"/>
                <wp:lineTo x="18162" y="12331"/>
                <wp:lineTo x="18035" y="12453"/>
                <wp:lineTo x="18162" y="12148"/>
                <wp:lineTo x="18014" y="11966"/>
                <wp:lineTo x="18014" y="11813"/>
                <wp:lineTo x="18352" y="11722"/>
                <wp:lineTo x="18394" y="11509"/>
                <wp:lineTo x="18605" y="11418"/>
                <wp:lineTo x="19005" y="11113"/>
                <wp:lineTo x="19132" y="11113"/>
                <wp:lineTo x="19048" y="11174"/>
                <wp:lineTo x="18984" y="11296"/>
                <wp:lineTo x="19069" y="11692"/>
                <wp:lineTo x="19280" y="11692"/>
                <wp:lineTo x="19385" y="11753"/>
                <wp:lineTo x="19596" y="11509"/>
                <wp:lineTo x="19638" y="11022"/>
                <wp:lineTo x="19744" y="11083"/>
                <wp:lineTo x="19723" y="11174"/>
                <wp:lineTo x="19723" y="11509"/>
                <wp:lineTo x="19744" y="11935"/>
                <wp:lineTo x="19828" y="11996"/>
                <wp:lineTo x="19786" y="12118"/>
                <wp:lineTo x="19849" y="12392"/>
                <wp:lineTo x="20060" y="12301"/>
                <wp:lineTo x="20271" y="12301"/>
                <wp:lineTo x="20292" y="12057"/>
                <wp:lineTo x="20398" y="11996"/>
                <wp:lineTo x="20419" y="11692"/>
                <wp:lineTo x="20398" y="11296"/>
                <wp:lineTo x="20461" y="11265"/>
                <wp:lineTo x="20609" y="11783"/>
                <wp:lineTo x="20756" y="11935"/>
                <wp:lineTo x="20841" y="12148"/>
                <wp:lineTo x="21073" y="12301"/>
                <wp:lineTo x="21178" y="12605"/>
                <wp:lineTo x="21052" y="12666"/>
                <wp:lineTo x="20967" y="12910"/>
                <wp:lineTo x="21178" y="12910"/>
                <wp:lineTo x="21241" y="12605"/>
                <wp:lineTo x="21326" y="12666"/>
                <wp:lineTo x="21389" y="12483"/>
                <wp:lineTo x="21326" y="12240"/>
                <wp:lineTo x="21115" y="12179"/>
                <wp:lineTo x="20904" y="11905"/>
                <wp:lineTo x="21157" y="12118"/>
                <wp:lineTo x="21537" y="12027"/>
                <wp:lineTo x="21579" y="11874"/>
                <wp:lineTo x="21431" y="11631"/>
                <wp:lineTo x="21052" y="11753"/>
                <wp:lineTo x="20967" y="11631"/>
                <wp:lineTo x="21052" y="11509"/>
                <wp:lineTo x="21073" y="11357"/>
                <wp:lineTo x="20862" y="11296"/>
                <wp:lineTo x="20841" y="10961"/>
                <wp:lineTo x="20693" y="10978"/>
                <wp:lineTo x="20693" y="11539"/>
                <wp:lineTo x="20651" y="11631"/>
                <wp:lineTo x="20566" y="11570"/>
                <wp:lineTo x="20693" y="11539"/>
                <wp:lineTo x="20693" y="10978"/>
                <wp:lineTo x="20588" y="10991"/>
                <wp:lineTo x="20524" y="10809"/>
                <wp:lineTo x="20313" y="10748"/>
                <wp:lineTo x="20313" y="10474"/>
                <wp:lineTo x="20482" y="10291"/>
                <wp:lineTo x="20524" y="9987"/>
                <wp:lineTo x="20419" y="9834"/>
                <wp:lineTo x="20461" y="9713"/>
                <wp:lineTo x="20461" y="9286"/>
                <wp:lineTo x="20208" y="9225"/>
                <wp:lineTo x="20081" y="9469"/>
                <wp:lineTo x="20039" y="9256"/>
                <wp:lineTo x="19870" y="9233"/>
                <wp:lineTo x="19870" y="10443"/>
                <wp:lineTo x="19955" y="10474"/>
                <wp:lineTo x="19955" y="10656"/>
                <wp:lineTo x="19723" y="10596"/>
                <wp:lineTo x="19659" y="10717"/>
                <wp:lineTo x="19533" y="10687"/>
                <wp:lineTo x="19870" y="10443"/>
                <wp:lineTo x="19870" y="9233"/>
                <wp:lineTo x="19807" y="9225"/>
                <wp:lineTo x="19765" y="9591"/>
                <wp:lineTo x="19659" y="9621"/>
                <wp:lineTo x="19617" y="9713"/>
                <wp:lineTo x="19702" y="10139"/>
                <wp:lineTo x="19807" y="10200"/>
                <wp:lineTo x="19786" y="10322"/>
                <wp:lineTo x="19448" y="10596"/>
                <wp:lineTo x="19554" y="10322"/>
                <wp:lineTo x="19491" y="10322"/>
                <wp:lineTo x="18942" y="10322"/>
                <wp:lineTo x="18942" y="10017"/>
                <wp:lineTo x="18942" y="9834"/>
                <wp:lineTo x="19005" y="9104"/>
                <wp:lineTo x="19048" y="8708"/>
                <wp:lineTo x="19533" y="8282"/>
                <wp:lineTo x="19090" y="8251"/>
                <wp:lineTo x="19153" y="7734"/>
                <wp:lineTo x="19216" y="7703"/>
                <wp:lineTo x="19238" y="7033"/>
                <wp:lineTo x="19596" y="6942"/>
                <wp:lineTo x="19638" y="6668"/>
                <wp:lineTo x="19744" y="6546"/>
                <wp:lineTo x="19786" y="6150"/>
                <wp:lineTo x="19617" y="6029"/>
                <wp:lineTo x="19575" y="5694"/>
                <wp:lineTo x="19406" y="5633"/>
                <wp:lineTo x="19322" y="5755"/>
                <wp:lineTo x="19153" y="5663"/>
                <wp:lineTo x="19090" y="5602"/>
                <wp:lineTo x="19027" y="4963"/>
                <wp:lineTo x="19111" y="5085"/>
                <wp:lineTo x="19448" y="5024"/>
                <wp:lineTo x="19491" y="4780"/>
                <wp:lineTo x="19596" y="4628"/>
                <wp:lineTo x="19617" y="4232"/>
                <wp:lineTo x="19448" y="4141"/>
                <wp:lineTo x="19470" y="3897"/>
                <wp:lineTo x="19659" y="3806"/>
                <wp:lineTo x="19659" y="3441"/>
                <wp:lineTo x="19702" y="3197"/>
                <wp:lineTo x="19638" y="2892"/>
                <wp:lineTo x="19427" y="2862"/>
                <wp:lineTo x="19301" y="2710"/>
                <wp:lineTo x="19069" y="2801"/>
                <wp:lineTo x="19048" y="3045"/>
                <wp:lineTo x="18942" y="3079"/>
                <wp:lineTo x="18942" y="3623"/>
                <wp:lineTo x="19005" y="3623"/>
                <wp:lineTo x="18984" y="3806"/>
                <wp:lineTo x="18921" y="3836"/>
                <wp:lineTo x="18816" y="4171"/>
                <wp:lineTo x="18773" y="3806"/>
                <wp:lineTo x="18942" y="3623"/>
                <wp:lineTo x="18942" y="3079"/>
                <wp:lineTo x="18858" y="3106"/>
                <wp:lineTo x="18942" y="2862"/>
                <wp:lineTo x="18795" y="2679"/>
                <wp:lineTo x="19069" y="2375"/>
                <wp:lineTo x="19153" y="2040"/>
                <wp:lineTo x="19069" y="2010"/>
                <wp:lineTo x="19048" y="1766"/>
                <wp:lineTo x="18773" y="1735"/>
                <wp:lineTo x="18710" y="1918"/>
                <wp:lineTo x="18710" y="2710"/>
                <wp:lineTo x="18605" y="3106"/>
                <wp:lineTo x="18541" y="2953"/>
                <wp:lineTo x="18584" y="2740"/>
                <wp:lineTo x="18710" y="2710"/>
                <wp:lineTo x="18710" y="1918"/>
                <wp:lineTo x="18689" y="1979"/>
                <wp:lineTo x="18541" y="1766"/>
                <wp:lineTo x="18330" y="1918"/>
                <wp:lineTo x="18267" y="2192"/>
                <wp:lineTo x="18204" y="2131"/>
                <wp:lineTo x="18204" y="2618"/>
                <wp:lineTo x="18162" y="2710"/>
                <wp:lineTo x="18098" y="2649"/>
                <wp:lineTo x="18204" y="2618"/>
                <wp:lineTo x="18204" y="2131"/>
                <wp:lineTo x="18141" y="2070"/>
                <wp:lineTo x="18330" y="1705"/>
                <wp:lineTo x="18288" y="1340"/>
                <wp:lineTo x="18162" y="1218"/>
                <wp:lineTo x="17972" y="1583"/>
                <wp:lineTo x="18014" y="2131"/>
                <wp:lineTo x="17951" y="2010"/>
                <wp:lineTo x="17888" y="1401"/>
                <wp:lineTo x="17677" y="1309"/>
                <wp:lineTo x="17655" y="1492"/>
                <wp:lineTo x="17445" y="1492"/>
                <wp:lineTo x="17381" y="1796"/>
                <wp:lineTo x="17508" y="1796"/>
                <wp:lineTo x="17592" y="1644"/>
                <wp:lineTo x="17677" y="1614"/>
                <wp:lineTo x="17761" y="1766"/>
                <wp:lineTo x="17803" y="2101"/>
                <wp:lineTo x="18077" y="2771"/>
                <wp:lineTo x="18225" y="2862"/>
                <wp:lineTo x="18225" y="2984"/>
                <wp:lineTo x="18330" y="3197"/>
                <wp:lineTo x="18183" y="3227"/>
                <wp:lineTo x="17951" y="2953"/>
                <wp:lineTo x="17508" y="2649"/>
                <wp:lineTo x="17423" y="2436"/>
                <wp:lineTo x="17107" y="2070"/>
                <wp:lineTo x="16748" y="1949"/>
                <wp:lineTo x="16432" y="1583"/>
                <wp:lineTo x="16073" y="1127"/>
                <wp:lineTo x="15525" y="853"/>
                <wp:lineTo x="14723" y="761"/>
                <wp:lineTo x="14491" y="639"/>
                <wp:lineTo x="13816" y="609"/>
                <wp:lineTo x="13669" y="426"/>
                <wp:lineTo x="13120" y="396"/>
                <wp:lineTo x="12403" y="152"/>
                <wp:lineTo x="11306" y="30"/>
                <wp:lineTo x="10800" y="118"/>
                <wp:lineTo x="10800" y="609"/>
                <wp:lineTo x="11348" y="853"/>
                <wp:lineTo x="11855" y="670"/>
                <wp:lineTo x="12319" y="883"/>
                <wp:lineTo x="13120" y="1157"/>
                <wp:lineTo x="13922" y="1187"/>
                <wp:lineTo x="14217" y="1248"/>
                <wp:lineTo x="14766" y="1279"/>
                <wp:lineTo x="14871" y="1431"/>
                <wp:lineTo x="15715" y="1796"/>
                <wp:lineTo x="16073" y="2040"/>
                <wp:lineTo x="16221" y="2253"/>
                <wp:lineTo x="17086" y="2953"/>
                <wp:lineTo x="17487" y="3106"/>
                <wp:lineTo x="17740" y="3593"/>
                <wp:lineTo x="18014" y="3836"/>
                <wp:lineTo x="18204" y="4354"/>
                <wp:lineTo x="18120" y="4689"/>
                <wp:lineTo x="18246" y="4872"/>
                <wp:lineTo x="18246" y="4963"/>
                <wp:lineTo x="18204" y="5298"/>
                <wp:lineTo x="18373" y="5420"/>
                <wp:lineTo x="18499" y="5328"/>
                <wp:lineTo x="18584" y="5389"/>
                <wp:lineTo x="18520" y="6150"/>
                <wp:lineTo x="18605" y="6759"/>
                <wp:lineTo x="18837" y="7581"/>
                <wp:lineTo x="18731" y="7825"/>
                <wp:lineTo x="18689" y="8312"/>
                <wp:lineTo x="18584" y="8312"/>
                <wp:lineTo x="18584" y="9073"/>
                <wp:lineTo x="18520" y="9225"/>
                <wp:lineTo x="18478" y="9956"/>
                <wp:lineTo x="18394" y="10048"/>
                <wp:lineTo x="18014" y="9956"/>
                <wp:lineTo x="18120" y="9865"/>
                <wp:lineTo x="18141" y="9530"/>
                <wp:lineTo x="17972" y="9439"/>
                <wp:lineTo x="18584" y="9073"/>
                <wp:lineTo x="18584" y="8312"/>
                <wp:lineTo x="18415" y="8312"/>
                <wp:lineTo x="18436" y="8190"/>
                <wp:lineTo x="18626" y="8129"/>
                <wp:lineTo x="18668" y="7764"/>
                <wp:lineTo x="18605" y="7673"/>
                <wp:lineTo x="18309" y="7673"/>
                <wp:lineTo x="18373" y="7581"/>
                <wp:lineTo x="18394" y="7307"/>
                <wp:lineTo x="18225" y="7216"/>
                <wp:lineTo x="18077" y="7429"/>
                <wp:lineTo x="17972" y="7338"/>
                <wp:lineTo x="17803" y="7460"/>
                <wp:lineTo x="17719" y="7977"/>
                <wp:lineTo x="17782" y="8312"/>
                <wp:lineTo x="17677" y="8373"/>
                <wp:lineTo x="17423" y="8479"/>
                <wp:lineTo x="17466" y="9774"/>
                <wp:lineTo x="17550" y="9926"/>
                <wp:lineTo x="17423" y="9895"/>
                <wp:lineTo x="17423" y="9743"/>
                <wp:lineTo x="17466" y="9774"/>
                <wp:lineTo x="17423" y="8479"/>
                <wp:lineTo x="17255" y="8550"/>
                <wp:lineTo x="17255" y="10687"/>
                <wp:lineTo x="17234" y="10870"/>
                <wp:lineTo x="17170" y="10748"/>
                <wp:lineTo x="17255" y="10687"/>
                <wp:lineTo x="17255" y="8550"/>
                <wp:lineTo x="17170" y="8586"/>
                <wp:lineTo x="16917" y="8586"/>
                <wp:lineTo x="16980" y="8495"/>
                <wp:lineTo x="17044" y="8251"/>
                <wp:lineTo x="17128" y="8190"/>
                <wp:lineTo x="17170" y="7855"/>
                <wp:lineTo x="17234" y="7977"/>
                <wp:lineTo x="17360" y="8008"/>
                <wp:lineTo x="17381" y="7916"/>
                <wp:lineTo x="17487" y="7886"/>
                <wp:lineTo x="17466" y="7673"/>
                <wp:lineTo x="17466" y="7399"/>
                <wp:lineTo x="17339" y="7368"/>
                <wp:lineTo x="17149" y="7429"/>
                <wp:lineTo x="17107" y="7764"/>
                <wp:lineTo x="17002" y="7764"/>
                <wp:lineTo x="17023" y="7490"/>
                <wp:lineTo x="16938" y="7399"/>
                <wp:lineTo x="17128" y="7368"/>
                <wp:lineTo x="17149" y="7216"/>
                <wp:lineTo x="17276" y="7125"/>
                <wp:lineTo x="17191" y="6972"/>
                <wp:lineTo x="17276" y="6881"/>
                <wp:lineTo x="17339" y="7155"/>
                <wp:lineTo x="17634" y="7155"/>
                <wp:lineTo x="17550" y="6942"/>
                <wp:lineTo x="17613" y="6881"/>
                <wp:lineTo x="17655" y="6668"/>
                <wp:lineTo x="17487" y="6607"/>
                <wp:lineTo x="17487" y="6333"/>
                <wp:lineTo x="17381" y="6303"/>
                <wp:lineTo x="17297" y="6698"/>
                <wp:lineTo x="17191" y="6851"/>
                <wp:lineTo x="17149" y="6424"/>
                <wp:lineTo x="17339" y="6120"/>
                <wp:lineTo x="17276" y="5815"/>
                <wp:lineTo x="17023" y="5755"/>
                <wp:lineTo x="17023" y="5480"/>
                <wp:lineTo x="16875" y="5328"/>
                <wp:lineTo x="16664" y="5389"/>
                <wp:lineTo x="16601" y="5755"/>
                <wp:lineTo x="16432" y="5633"/>
                <wp:lineTo x="16453" y="5541"/>
                <wp:lineTo x="16474" y="5176"/>
                <wp:lineTo x="16622" y="5054"/>
                <wp:lineTo x="16601" y="4689"/>
                <wp:lineTo x="16453" y="4658"/>
                <wp:lineTo x="16369" y="4232"/>
                <wp:lineTo x="16327" y="4222"/>
                <wp:lineTo x="16327" y="6242"/>
                <wp:lineTo x="16432" y="6272"/>
                <wp:lineTo x="16348" y="6394"/>
                <wp:lineTo x="16263" y="6272"/>
                <wp:lineTo x="16327" y="6242"/>
                <wp:lineTo x="16327" y="4222"/>
                <wp:lineTo x="16116" y="4175"/>
                <wp:lineTo x="16116" y="5420"/>
                <wp:lineTo x="16305" y="5633"/>
                <wp:lineTo x="16263" y="5724"/>
                <wp:lineTo x="16242" y="5718"/>
                <wp:lineTo x="16348" y="14219"/>
                <wp:lineTo x="16221" y="15071"/>
                <wp:lineTo x="16031" y="15130"/>
                <wp:lineTo x="16031" y="15802"/>
                <wp:lineTo x="15863" y="16196"/>
                <wp:lineTo x="15863" y="16807"/>
                <wp:lineTo x="15694" y="17751"/>
                <wp:lineTo x="15652" y="17111"/>
                <wp:lineTo x="15863" y="16807"/>
                <wp:lineTo x="15863" y="16196"/>
                <wp:lineTo x="15694" y="16594"/>
                <wp:lineTo x="15694" y="15985"/>
                <wp:lineTo x="15757" y="15924"/>
                <wp:lineTo x="16031" y="15802"/>
                <wp:lineTo x="16031" y="15130"/>
                <wp:lineTo x="15926" y="15163"/>
                <wp:lineTo x="16242" y="14219"/>
                <wp:lineTo x="16348" y="14219"/>
                <wp:lineTo x="16242" y="5718"/>
                <wp:lineTo x="16010" y="5663"/>
                <wp:lineTo x="16116" y="5420"/>
                <wp:lineTo x="16116" y="4175"/>
                <wp:lineTo x="16095" y="4171"/>
                <wp:lineTo x="16200" y="4019"/>
                <wp:lineTo x="16137" y="3745"/>
                <wp:lineTo x="15884" y="3745"/>
                <wp:lineTo x="15841" y="3441"/>
                <wp:lineTo x="15820" y="3441"/>
                <wp:lineTo x="15820" y="5480"/>
                <wp:lineTo x="15926" y="5511"/>
                <wp:lineTo x="15715" y="5663"/>
                <wp:lineTo x="15673" y="5907"/>
                <wp:lineTo x="15567" y="5907"/>
                <wp:lineTo x="15673" y="5602"/>
                <wp:lineTo x="15820" y="5480"/>
                <wp:lineTo x="15820" y="3441"/>
                <wp:lineTo x="15483" y="3441"/>
                <wp:lineTo x="15441" y="3715"/>
                <wp:lineTo x="15441" y="3715"/>
                <wp:lineTo x="15441" y="6211"/>
                <wp:lineTo x="15441" y="6333"/>
                <wp:lineTo x="15567" y="6455"/>
                <wp:lineTo x="15609" y="6577"/>
                <wp:lineTo x="15441" y="6598"/>
                <wp:lineTo x="15441" y="16502"/>
                <wp:lineTo x="15420" y="17111"/>
                <wp:lineTo x="15209" y="17446"/>
                <wp:lineTo x="15293" y="16929"/>
                <wp:lineTo x="15441" y="16502"/>
                <wp:lineTo x="15441" y="6598"/>
                <wp:lineTo x="15377" y="6607"/>
                <wp:lineTo x="15314" y="6303"/>
                <wp:lineTo x="15441" y="6211"/>
                <wp:lineTo x="15441" y="3715"/>
                <wp:lineTo x="15314" y="3410"/>
                <wp:lineTo x="15103" y="3349"/>
                <wp:lineTo x="14998" y="3471"/>
                <wp:lineTo x="14934" y="3775"/>
                <wp:lineTo x="14681" y="3654"/>
                <wp:lineTo x="14597" y="3806"/>
                <wp:lineTo x="14576" y="3806"/>
                <wp:lineTo x="14576" y="4141"/>
                <wp:lineTo x="14745" y="4354"/>
                <wp:lineTo x="14576" y="4232"/>
                <wp:lineTo x="14576" y="4141"/>
                <wp:lineTo x="14576" y="3806"/>
                <wp:lineTo x="14449" y="3806"/>
                <wp:lineTo x="14491" y="3380"/>
                <wp:lineTo x="14323" y="3380"/>
                <wp:lineTo x="14217" y="3532"/>
                <wp:lineTo x="14154" y="3410"/>
                <wp:lineTo x="13922" y="3410"/>
                <wp:lineTo x="13880" y="3654"/>
                <wp:lineTo x="14027" y="3867"/>
                <wp:lineTo x="13795" y="3897"/>
                <wp:lineTo x="13732" y="4232"/>
                <wp:lineTo x="13943" y="4232"/>
                <wp:lineTo x="13964" y="4476"/>
                <wp:lineTo x="14259" y="4506"/>
                <wp:lineTo x="14280" y="4202"/>
                <wp:lineTo x="14534" y="4323"/>
                <wp:lineTo x="14745" y="4811"/>
                <wp:lineTo x="14977" y="4841"/>
                <wp:lineTo x="15103" y="4841"/>
                <wp:lineTo x="15166" y="4993"/>
                <wp:lineTo x="14998" y="4969"/>
                <wp:lineTo x="14998" y="6059"/>
                <wp:lineTo x="15019" y="6181"/>
                <wp:lineTo x="15209" y="6303"/>
                <wp:lineTo x="15230" y="6424"/>
                <wp:lineTo x="15061" y="6338"/>
                <wp:lineTo x="15103" y="6577"/>
                <wp:lineTo x="15230" y="6607"/>
                <wp:lineTo x="15251" y="6820"/>
                <wp:lineTo x="15188" y="6851"/>
                <wp:lineTo x="15103" y="7155"/>
                <wp:lineTo x="15145" y="6668"/>
                <wp:lineTo x="15019" y="6790"/>
                <wp:lineTo x="15061" y="6546"/>
                <wp:lineTo x="15103" y="6577"/>
                <wp:lineTo x="15061" y="6338"/>
                <wp:lineTo x="14871" y="6242"/>
                <wp:lineTo x="14998" y="6059"/>
                <wp:lineTo x="14998" y="4969"/>
                <wp:lineTo x="14955" y="4963"/>
                <wp:lineTo x="14766" y="5328"/>
                <wp:lineTo x="14702" y="5176"/>
                <wp:lineTo x="14618" y="5151"/>
                <wp:lineTo x="14660" y="6120"/>
                <wp:lineTo x="14871" y="6394"/>
                <wp:lineTo x="14808" y="6424"/>
                <wp:lineTo x="14808" y="6424"/>
                <wp:lineTo x="14808" y="7125"/>
                <wp:lineTo x="14723" y="7216"/>
                <wp:lineTo x="14808" y="7125"/>
                <wp:lineTo x="14808" y="6424"/>
                <wp:lineTo x="14787" y="6333"/>
                <wp:lineTo x="14576" y="6242"/>
                <wp:lineTo x="14618" y="6089"/>
                <wp:lineTo x="14660" y="6120"/>
                <wp:lineTo x="14618" y="5151"/>
                <wp:lineTo x="14491" y="5115"/>
                <wp:lineTo x="14428" y="5206"/>
                <wp:lineTo x="14407" y="5480"/>
                <wp:lineTo x="14323" y="5480"/>
                <wp:lineTo x="14175" y="5541"/>
                <wp:lineTo x="14154" y="5785"/>
                <wp:lineTo x="14386" y="5937"/>
                <wp:lineTo x="14280" y="6029"/>
                <wp:lineTo x="14280" y="6303"/>
                <wp:lineTo x="14470" y="6333"/>
                <wp:lineTo x="14491" y="6485"/>
                <wp:lineTo x="14428" y="6485"/>
                <wp:lineTo x="14259" y="6668"/>
                <wp:lineTo x="14365" y="6911"/>
                <wp:lineTo x="14259" y="6790"/>
                <wp:lineTo x="14154" y="6738"/>
                <wp:lineTo x="14154" y="6881"/>
                <wp:lineTo x="14196" y="7094"/>
                <wp:lineTo x="14154" y="6881"/>
                <wp:lineTo x="14154" y="6738"/>
                <wp:lineTo x="14133" y="6728"/>
                <wp:lineTo x="14133" y="7551"/>
                <wp:lineTo x="14006" y="7703"/>
                <wp:lineTo x="14006" y="7581"/>
                <wp:lineTo x="14133" y="7551"/>
                <wp:lineTo x="14133" y="6728"/>
                <wp:lineTo x="14070" y="6698"/>
                <wp:lineTo x="14112" y="6455"/>
                <wp:lineTo x="14217" y="6333"/>
                <wp:lineTo x="14175" y="6150"/>
                <wp:lineTo x="14154" y="5846"/>
                <wp:lineTo x="14006" y="5724"/>
                <wp:lineTo x="14112" y="5663"/>
                <wp:lineTo x="14133" y="5450"/>
                <wp:lineTo x="14006" y="5328"/>
                <wp:lineTo x="13838" y="5267"/>
                <wp:lineTo x="13690" y="5602"/>
                <wp:lineTo x="13880" y="5846"/>
                <wp:lineTo x="13711" y="5846"/>
                <wp:lineTo x="13648" y="6029"/>
                <wp:lineTo x="13521" y="6089"/>
                <wp:lineTo x="13437" y="6394"/>
                <wp:lineTo x="13416" y="5998"/>
                <wp:lineTo x="13416" y="5998"/>
                <wp:lineTo x="13416" y="6972"/>
                <wp:lineTo x="13437" y="7520"/>
                <wp:lineTo x="13479" y="7764"/>
                <wp:lineTo x="13479" y="7764"/>
                <wp:lineTo x="13542" y="19882"/>
                <wp:lineTo x="13774" y="19882"/>
                <wp:lineTo x="14027" y="20186"/>
                <wp:lineTo x="14576" y="20400"/>
                <wp:lineTo x="14323" y="20430"/>
                <wp:lineTo x="13774" y="20186"/>
                <wp:lineTo x="13479" y="19882"/>
                <wp:lineTo x="13542" y="19882"/>
                <wp:lineTo x="13479" y="7764"/>
                <wp:lineTo x="13331" y="7794"/>
                <wp:lineTo x="13310" y="7581"/>
                <wp:lineTo x="13163" y="7520"/>
                <wp:lineTo x="13078" y="7673"/>
                <wp:lineTo x="12909" y="7612"/>
                <wp:lineTo x="13289" y="7003"/>
                <wp:lineTo x="13416" y="6972"/>
                <wp:lineTo x="13416" y="5998"/>
                <wp:lineTo x="13289" y="5907"/>
                <wp:lineTo x="13373" y="5815"/>
                <wp:lineTo x="13416" y="5450"/>
                <wp:lineTo x="13542" y="5480"/>
                <wp:lineTo x="13690" y="5298"/>
                <wp:lineTo x="13627" y="4932"/>
                <wp:lineTo x="13310" y="4932"/>
                <wp:lineTo x="13373" y="4841"/>
                <wp:lineTo x="13395" y="4598"/>
                <wp:lineTo x="13584" y="4384"/>
                <wp:lineTo x="13627" y="3958"/>
                <wp:lineTo x="13774" y="3684"/>
                <wp:lineTo x="13711" y="3410"/>
                <wp:lineTo x="13458" y="3349"/>
                <wp:lineTo x="13479" y="3106"/>
                <wp:lineTo x="13395" y="2953"/>
                <wp:lineTo x="13184" y="2953"/>
                <wp:lineTo x="13184" y="4354"/>
                <wp:lineTo x="13226" y="4476"/>
                <wp:lineTo x="13078" y="4658"/>
                <wp:lineTo x="13015" y="4476"/>
                <wp:lineTo x="13184" y="4354"/>
                <wp:lineTo x="13184" y="2953"/>
                <wp:lineTo x="13141" y="2953"/>
                <wp:lineTo x="13036" y="3319"/>
                <wp:lineTo x="12994" y="3288"/>
                <wp:lineTo x="12994" y="5541"/>
                <wp:lineTo x="12973" y="5663"/>
                <wp:lineTo x="12888" y="5633"/>
                <wp:lineTo x="12994" y="5541"/>
                <wp:lineTo x="12994" y="3288"/>
                <wp:lineTo x="12952" y="3258"/>
                <wp:lineTo x="12909" y="2953"/>
                <wp:lineTo x="12825" y="2892"/>
                <wp:lineTo x="12825" y="2892"/>
                <wp:lineTo x="12825" y="5663"/>
                <wp:lineTo x="12804" y="5846"/>
                <wp:lineTo x="12677" y="5846"/>
                <wp:lineTo x="12635" y="5694"/>
                <wp:lineTo x="12825" y="5663"/>
                <wp:lineTo x="12825" y="2892"/>
                <wp:lineTo x="12867" y="2801"/>
                <wp:lineTo x="12804" y="2558"/>
                <wp:lineTo x="12593" y="2497"/>
                <wp:lineTo x="12572" y="2527"/>
                <wp:lineTo x="12741" y="5359"/>
                <wp:lineTo x="12614" y="5450"/>
                <wp:lineTo x="12572" y="5359"/>
                <wp:lineTo x="12741" y="5359"/>
                <wp:lineTo x="12572" y="2527"/>
                <wp:lineTo x="12551" y="2557"/>
                <wp:lineTo x="12635" y="6363"/>
                <wp:lineTo x="12593" y="6577"/>
                <wp:lineTo x="12509" y="6577"/>
                <wp:lineTo x="12551" y="6363"/>
                <wp:lineTo x="12635" y="6363"/>
                <wp:lineTo x="12551" y="2557"/>
                <wp:lineTo x="12488" y="2649"/>
                <wp:lineTo x="12445" y="2537"/>
                <wp:lineTo x="12445" y="5146"/>
                <wp:lineTo x="12382" y="5227"/>
                <wp:lineTo x="12382" y="6150"/>
                <wp:lineTo x="12530" y="6211"/>
                <wp:lineTo x="12488" y="6291"/>
                <wp:lineTo x="12488" y="6668"/>
                <wp:lineTo x="12762" y="6851"/>
                <wp:lineTo x="12614" y="7010"/>
                <wp:lineTo x="12614" y="9012"/>
                <wp:lineTo x="12445" y="9134"/>
                <wp:lineTo x="12361" y="9073"/>
                <wp:lineTo x="12614" y="9012"/>
                <wp:lineTo x="12614" y="7010"/>
                <wp:lineTo x="12593" y="7033"/>
                <wp:lineTo x="12593" y="6790"/>
                <wp:lineTo x="12424" y="6911"/>
                <wp:lineTo x="12382" y="6820"/>
                <wp:lineTo x="12488" y="6668"/>
                <wp:lineTo x="12488" y="6291"/>
                <wp:lineTo x="12403" y="6455"/>
                <wp:lineTo x="12340" y="6181"/>
                <wp:lineTo x="12382" y="6150"/>
                <wp:lineTo x="12382" y="5227"/>
                <wp:lineTo x="12234" y="5420"/>
                <wp:lineTo x="12213" y="5206"/>
                <wp:lineTo x="12445" y="5146"/>
                <wp:lineTo x="12445" y="2537"/>
                <wp:lineTo x="12382" y="2375"/>
                <wp:lineTo x="12213" y="2444"/>
                <wp:lineTo x="12213" y="4080"/>
                <wp:lineTo x="12234" y="4567"/>
                <wp:lineTo x="12171" y="4598"/>
                <wp:lineTo x="12150" y="4993"/>
                <wp:lineTo x="12023" y="4972"/>
                <wp:lineTo x="12066" y="6424"/>
                <wp:lineTo x="12277" y="6455"/>
                <wp:lineTo x="12298" y="6577"/>
                <wp:lineTo x="12150" y="6790"/>
                <wp:lineTo x="12108" y="7033"/>
                <wp:lineTo x="12066" y="6881"/>
                <wp:lineTo x="11960" y="6790"/>
                <wp:lineTo x="12023" y="6394"/>
                <wp:lineTo x="12066" y="6424"/>
                <wp:lineTo x="12023" y="4972"/>
                <wp:lineTo x="11960" y="4963"/>
                <wp:lineTo x="11981" y="4689"/>
                <wp:lineTo x="11813" y="4354"/>
                <wp:lineTo x="12066" y="4323"/>
                <wp:lineTo x="12213" y="4080"/>
                <wp:lineTo x="12213" y="2444"/>
                <wp:lineTo x="12087" y="2497"/>
                <wp:lineTo x="12087" y="2771"/>
                <wp:lineTo x="12023" y="2832"/>
                <wp:lineTo x="12087" y="3075"/>
                <wp:lineTo x="12002" y="3166"/>
                <wp:lineTo x="11981" y="3501"/>
                <wp:lineTo x="11897" y="3380"/>
                <wp:lineTo x="11749" y="3349"/>
                <wp:lineTo x="11602" y="3532"/>
                <wp:lineTo x="11580" y="3441"/>
                <wp:lineTo x="11876" y="2923"/>
                <wp:lineTo x="11876" y="2710"/>
                <wp:lineTo x="11623" y="2710"/>
                <wp:lineTo x="11538" y="2558"/>
                <wp:lineTo x="11327" y="2558"/>
                <wp:lineTo x="11264" y="2892"/>
                <wp:lineTo x="11053" y="2862"/>
                <wp:lineTo x="11138" y="3136"/>
                <wp:lineTo x="10990" y="3045"/>
                <wp:lineTo x="10842" y="2771"/>
                <wp:lineTo x="10695" y="2740"/>
                <wp:lineTo x="10695" y="2923"/>
                <wp:lineTo x="10526" y="2984"/>
                <wp:lineTo x="10526" y="2892"/>
                <wp:lineTo x="10399" y="2832"/>
                <wp:lineTo x="10378" y="3045"/>
                <wp:lineTo x="10252" y="3106"/>
                <wp:lineTo x="10252" y="3288"/>
                <wp:lineTo x="10399" y="3166"/>
                <wp:lineTo x="10842" y="3106"/>
                <wp:lineTo x="11095" y="3258"/>
                <wp:lineTo x="11412" y="3867"/>
                <wp:lineTo x="11180" y="3897"/>
                <wp:lineTo x="11138" y="4263"/>
                <wp:lineTo x="11327" y="4232"/>
                <wp:lineTo x="11370" y="4476"/>
                <wp:lineTo x="11602" y="4537"/>
                <wp:lineTo x="11686" y="4354"/>
                <wp:lineTo x="11728" y="4476"/>
                <wp:lineTo x="11686" y="4567"/>
                <wp:lineTo x="11686" y="4567"/>
                <wp:lineTo x="11686" y="5755"/>
                <wp:lineTo x="11749" y="5876"/>
                <wp:lineTo x="11791" y="6150"/>
                <wp:lineTo x="11791" y="6150"/>
                <wp:lineTo x="11791" y="7125"/>
                <wp:lineTo x="11918" y="7307"/>
                <wp:lineTo x="11749" y="7331"/>
                <wp:lineTo x="11749" y="20186"/>
                <wp:lineTo x="11897" y="20217"/>
                <wp:lineTo x="12129" y="20430"/>
                <wp:lineTo x="12045" y="20430"/>
                <wp:lineTo x="11813" y="20339"/>
                <wp:lineTo x="11749" y="20186"/>
                <wp:lineTo x="11749" y="7331"/>
                <wp:lineTo x="11707" y="7338"/>
                <wp:lineTo x="11791" y="7125"/>
                <wp:lineTo x="11791" y="6150"/>
                <wp:lineTo x="11665" y="6150"/>
                <wp:lineTo x="11665" y="5907"/>
                <wp:lineTo x="11623" y="5898"/>
                <wp:lineTo x="11686" y="6272"/>
                <wp:lineTo x="11728" y="6516"/>
                <wp:lineTo x="11686" y="6607"/>
                <wp:lineTo x="11623" y="6613"/>
                <wp:lineTo x="11623" y="7490"/>
                <wp:lineTo x="11623" y="7703"/>
                <wp:lineTo x="11517" y="7612"/>
                <wp:lineTo x="11623" y="7490"/>
                <wp:lineTo x="11623" y="6613"/>
                <wp:lineTo x="11412" y="6637"/>
                <wp:lineTo x="11370" y="6546"/>
                <wp:lineTo x="11580" y="6485"/>
                <wp:lineTo x="11623" y="6242"/>
                <wp:lineTo x="11686" y="6272"/>
                <wp:lineTo x="11623" y="5898"/>
                <wp:lineTo x="11517" y="5876"/>
                <wp:lineTo x="11686" y="5755"/>
                <wp:lineTo x="11686" y="4567"/>
                <wp:lineTo x="11580" y="4872"/>
                <wp:lineTo x="11327" y="4841"/>
                <wp:lineTo x="11264" y="5176"/>
                <wp:lineTo x="11391" y="5359"/>
                <wp:lineTo x="11327" y="5694"/>
                <wp:lineTo x="11433" y="5846"/>
                <wp:lineTo x="11285" y="5998"/>
                <wp:lineTo x="11306" y="5663"/>
                <wp:lineTo x="11032" y="5541"/>
                <wp:lineTo x="10905" y="5698"/>
                <wp:lineTo x="10905" y="7825"/>
                <wp:lineTo x="11095" y="8099"/>
                <wp:lineTo x="11011" y="8099"/>
                <wp:lineTo x="11011" y="20674"/>
                <wp:lineTo x="10990" y="20856"/>
                <wp:lineTo x="10884" y="20856"/>
                <wp:lineTo x="10884" y="20704"/>
                <wp:lineTo x="11011" y="20674"/>
                <wp:lineTo x="11011" y="8099"/>
                <wp:lineTo x="10969" y="8099"/>
                <wp:lineTo x="10905" y="7947"/>
                <wp:lineTo x="10905" y="7825"/>
                <wp:lineTo x="10905" y="5698"/>
                <wp:lineTo x="10884" y="5724"/>
                <wp:lineTo x="10842" y="5541"/>
                <wp:lineTo x="10779" y="5541"/>
                <wp:lineTo x="10758" y="5359"/>
                <wp:lineTo x="10695" y="5359"/>
                <wp:lineTo x="10695" y="6150"/>
                <wp:lineTo x="10695" y="6272"/>
                <wp:lineTo x="10652" y="6251"/>
                <wp:lineTo x="10652" y="7642"/>
                <wp:lineTo x="10652" y="7916"/>
                <wp:lineTo x="10568" y="7952"/>
                <wp:lineTo x="10589" y="8312"/>
                <wp:lineTo x="10737" y="8403"/>
                <wp:lineTo x="10695" y="8586"/>
                <wp:lineTo x="10568" y="8312"/>
                <wp:lineTo x="10589" y="8312"/>
                <wp:lineTo x="10568" y="7952"/>
                <wp:lineTo x="10441" y="8008"/>
                <wp:lineTo x="10441" y="8008"/>
                <wp:lineTo x="10441" y="9804"/>
                <wp:lineTo x="10420" y="10078"/>
                <wp:lineTo x="10357" y="9834"/>
                <wp:lineTo x="10441" y="9804"/>
                <wp:lineTo x="10441" y="8008"/>
                <wp:lineTo x="10547" y="7703"/>
                <wp:lineTo x="10652" y="7642"/>
                <wp:lineTo x="10652" y="6251"/>
                <wp:lineTo x="10568" y="6211"/>
                <wp:lineTo x="10695" y="6150"/>
                <wp:lineTo x="10695" y="5359"/>
                <wp:lineTo x="10441" y="5359"/>
                <wp:lineTo x="10441" y="5633"/>
                <wp:lineTo x="10188" y="5633"/>
                <wp:lineTo x="10146" y="5907"/>
                <wp:lineTo x="10230" y="5968"/>
                <wp:lineTo x="10188" y="6089"/>
                <wp:lineTo x="10357" y="6181"/>
                <wp:lineTo x="10357" y="6181"/>
                <wp:lineTo x="10357" y="7399"/>
                <wp:lineTo x="10547" y="7520"/>
                <wp:lineTo x="10505" y="7703"/>
                <wp:lineTo x="10357" y="7607"/>
                <wp:lineTo x="10357" y="8282"/>
                <wp:lineTo x="10357" y="8403"/>
                <wp:lineTo x="10315" y="8403"/>
                <wp:lineTo x="10315" y="10139"/>
                <wp:lineTo x="10209" y="10200"/>
                <wp:lineTo x="10315" y="10139"/>
                <wp:lineTo x="10315" y="8403"/>
                <wp:lineTo x="10294" y="8403"/>
                <wp:lineTo x="10188" y="8738"/>
                <wp:lineTo x="10188" y="8373"/>
                <wp:lineTo x="10357" y="8282"/>
                <wp:lineTo x="10357" y="7607"/>
                <wp:lineTo x="10315" y="7581"/>
                <wp:lineTo x="10357" y="7399"/>
                <wp:lineTo x="10357" y="6181"/>
                <wp:lineTo x="10252" y="6272"/>
                <wp:lineTo x="10230" y="6637"/>
                <wp:lineTo x="10062" y="6303"/>
                <wp:lineTo x="9914" y="6394"/>
                <wp:lineTo x="9830" y="6972"/>
                <wp:lineTo x="9788" y="6759"/>
                <wp:lineTo x="9534" y="6759"/>
                <wp:lineTo x="9492" y="7003"/>
                <wp:lineTo x="9661" y="7216"/>
                <wp:lineTo x="9408" y="7246"/>
                <wp:lineTo x="9366" y="7399"/>
                <wp:lineTo x="9239" y="7134"/>
                <wp:lineTo x="9239" y="9408"/>
                <wp:lineTo x="9387" y="9439"/>
                <wp:lineTo x="9281" y="9652"/>
                <wp:lineTo x="9113" y="9469"/>
                <wp:lineTo x="9239" y="9408"/>
                <wp:lineTo x="9239" y="7134"/>
                <wp:lineTo x="9176" y="7003"/>
                <wp:lineTo x="9155" y="6729"/>
                <wp:lineTo x="9429" y="6729"/>
                <wp:lineTo x="9450" y="6485"/>
                <wp:lineTo x="9408" y="6181"/>
                <wp:lineTo x="9471" y="5876"/>
                <wp:lineTo x="9555" y="5633"/>
                <wp:lineTo x="9471" y="5633"/>
                <wp:lineTo x="9598" y="5511"/>
                <wp:lineTo x="9513" y="5206"/>
                <wp:lineTo x="9218" y="5206"/>
                <wp:lineTo x="9218" y="4932"/>
                <wp:lineTo x="9091" y="4877"/>
                <wp:lineTo x="9091" y="6942"/>
                <wp:lineTo x="9134" y="7094"/>
                <wp:lineTo x="9028" y="6972"/>
                <wp:lineTo x="9091" y="6942"/>
                <wp:lineTo x="9091" y="4877"/>
                <wp:lineTo x="9007" y="4841"/>
                <wp:lineTo x="9049" y="4658"/>
                <wp:lineTo x="9007" y="4354"/>
                <wp:lineTo x="8775" y="4354"/>
                <wp:lineTo x="8733" y="4171"/>
                <wp:lineTo x="8691" y="4110"/>
                <wp:lineTo x="8691" y="7186"/>
                <wp:lineTo x="8754" y="7368"/>
                <wp:lineTo x="9113" y="7368"/>
                <wp:lineTo x="9091" y="7388"/>
                <wp:lineTo x="9091" y="10626"/>
                <wp:lineTo x="9155" y="10717"/>
                <wp:lineTo x="9091" y="10748"/>
                <wp:lineTo x="9091" y="10626"/>
                <wp:lineTo x="9091" y="7388"/>
                <wp:lineTo x="9049" y="7429"/>
                <wp:lineTo x="9028" y="7520"/>
                <wp:lineTo x="9028" y="8677"/>
                <wp:lineTo x="8902" y="9104"/>
                <wp:lineTo x="8838" y="9057"/>
                <wp:lineTo x="8923" y="10900"/>
                <wp:lineTo x="8923" y="11144"/>
                <wp:lineTo x="8859" y="11144"/>
                <wp:lineTo x="8838" y="10870"/>
                <wp:lineTo x="8923" y="10900"/>
                <wp:lineTo x="8838" y="9057"/>
                <wp:lineTo x="8733" y="8982"/>
                <wp:lineTo x="8817" y="8738"/>
                <wp:lineTo x="9028" y="8677"/>
                <wp:lineTo x="9028" y="7520"/>
                <wp:lineTo x="8986" y="7703"/>
                <wp:lineTo x="8416" y="7612"/>
                <wp:lineTo x="8395" y="7634"/>
                <wp:lineTo x="8395" y="8738"/>
                <wp:lineTo x="8438" y="9286"/>
                <wp:lineTo x="8670" y="9956"/>
                <wp:lineTo x="8416" y="10017"/>
                <wp:lineTo x="8395" y="9989"/>
                <wp:lineTo x="8522" y="10169"/>
                <wp:lineTo x="8585" y="10261"/>
                <wp:lineTo x="8817" y="10443"/>
                <wp:lineTo x="8670" y="10535"/>
                <wp:lineTo x="8670" y="10656"/>
                <wp:lineTo x="8648" y="10565"/>
                <wp:lineTo x="8480" y="10474"/>
                <wp:lineTo x="8395" y="10169"/>
                <wp:lineTo x="8522" y="10169"/>
                <wp:lineTo x="8395" y="9989"/>
                <wp:lineTo x="8184" y="9713"/>
                <wp:lineTo x="8332" y="9621"/>
                <wp:lineTo x="8374" y="9286"/>
                <wp:lineTo x="8227" y="9165"/>
                <wp:lineTo x="8269" y="8769"/>
                <wp:lineTo x="8395" y="8738"/>
                <wp:lineTo x="8395" y="7634"/>
                <wp:lineTo x="8332" y="7703"/>
                <wp:lineTo x="8248" y="7662"/>
                <wp:lineTo x="8248" y="7977"/>
                <wp:lineTo x="8184" y="8129"/>
                <wp:lineTo x="8184" y="8647"/>
                <wp:lineTo x="8121" y="8617"/>
                <wp:lineTo x="7973" y="8708"/>
                <wp:lineTo x="7889" y="8495"/>
                <wp:lineTo x="7889" y="8099"/>
                <wp:lineTo x="8142" y="8068"/>
                <wp:lineTo x="8248" y="7977"/>
                <wp:lineTo x="8248" y="7662"/>
                <wp:lineTo x="8205" y="7642"/>
                <wp:lineTo x="8374" y="7368"/>
                <wp:lineTo x="8585" y="7399"/>
                <wp:lineTo x="8691" y="7186"/>
                <wp:lineTo x="8691" y="4110"/>
                <wp:lineTo x="8648" y="4049"/>
                <wp:lineTo x="8438" y="3989"/>
                <wp:lineTo x="8374" y="4080"/>
                <wp:lineTo x="8332" y="4384"/>
                <wp:lineTo x="8248" y="4384"/>
                <wp:lineTo x="8227" y="4232"/>
                <wp:lineTo x="8311" y="3593"/>
                <wp:lineTo x="8522" y="3288"/>
                <wp:lineTo x="8543" y="2923"/>
                <wp:lineTo x="8353" y="3136"/>
                <wp:lineTo x="8311" y="3441"/>
                <wp:lineTo x="8163" y="3897"/>
                <wp:lineTo x="8058" y="3684"/>
                <wp:lineTo x="8205" y="3501"/>
                <wp:lineTo x="8163" y="3014"/>
                <wp:lineTo x="7995" y="3166"/>
                <wp:lineTo x="7952" y="3045"/>
                <wp:lineTo x="7826" y="3045"/>
                <wp:lineTo x="7826" y="3349"/>
                <wp:lineTo x="7657" y="3410"/>
                <wp:lineTo x="7784" y="3623"/>
                <wp:lineTo x="7995" y="3684"/>
                <wp:lineTo x="8142" y="4232"/>
                <wp:lineTo x="8142" y="4445"/>
                <wp:lineTo x="8058" y="4811"/>
                <wp:lineTo x="7826" y="4750"/>
                <wp:lineTo x="7868" y="4445"/>
                <wp:lineTo x="7636" y="4445"/>
                <wp:lineTo x="7573" y="4323"/>
                <wp:lineTo x="7404" y="4293"/>
                <wp:lineTo x="7362" y="4537"/>
                <wp:lineTo x="7172" y="4598"/>
                <wp:lineTo x="7151" y="4841"/>
                <wp:lineTo x="7320" y="4902"/>
                <wp:lineTo x="7320" y="5085"/>
                <wp:lineTo x="7383" y="5115"/>
                <wp:lineTo x="7552" y="5024"/>
                <wp:lineTo x="7720" y="5024"/>
                <wp:lineTo x="7805" y="4902"/>
                <wp:lineTo x="8163" y="4963"/>
                <wp:lineTo x="8100" y="5206"/>
                <wp:lineTo x="8227" y="5359"/>
                <wp:lineTo x="8184" y="5323"/>
                <wp:lineTo x="8184" y="6759"/>
                <wp:lineTo x="8353" y="6911"/>
                <wp:lineTo x="8100" y="6942"/>
                <wp:lineTo x="8100" y="6790"/>
                <wp:lineTo x="8184" y="6759"/>
                <wp:lineTo x="8184" y="5323"/>
                <wp:lineTo x="8079" y="5237"/>
                <wp:lineTo x="7889" y="5328"/>
                <wp:lineTo x="7784" y="5328"/>
                <wp:lineTo x="7530" y="5298"/>
                <wp:lineTo x="7488" y="5480"/>
                <wp:lineTo x="7530" y="5785"/>
                <wp:lineTo x="7383" y="5968"/>
                <wp:lineTo x="7425" y="6242"/>
                <wp:lineTo x="7657" y="6272"/>
                <wp:lineTo x="7636" y="6485"/>
                <wp:lineTo x="7720" y="6577"/>
                <wp:lineTo x="7678" y="6942"/>
                <wp:lineTo x="7573" y="6866"/>
                <wp:lineTo x="7573" y="10656"/>
                <wp:lineTo x="7636" y="10717"/>
                <wp:lineTo x="7467" y="10717"/>
                <wp:lineTo x="7573" y="10656"/>
                <wp:lineTo x="7573" y="6866"/>
                <wp:lineTo x="7552" y="6851"/>
                <wp:lineTo x="7552" y="10322"/>
                <wp:lineTo x="7488" y="10474"/>
                <wp:lineTo x="7467" y="10382"/>
                <wp:lineTo x="7552" y="10322"/>
                <wp:lineTo x="7552" y="6851"/>
                <wp:lineTo x="7509" y="6820"/>
                <wp:lineTo x="7362" y="6873"/>
                <wp:lineTo x="7362" y="10504"/>
                <wp:lineTo x="7467" y="10535"/>
                <wp:lineTo x="7446" y="10557"/>
                <wp:lineTo x="7446" y="11235"/>
                <wp:lineTo x="7530" y="11265"/>
                <wp:lineTo x="7488" y="11418"/>
                <wp:lineTo x="7404" y="11265"/>
                <wp:lineTo x="7446" y="11235"/>
                <wp:lineTo x="7446" y="10557"/>
                <wp:lineTo x="7383" y="10626"/>
                <wp:lineTo x="7383" y="10626"/>
                <wp:lineTo x="7425" y="17385"/>
                <wp:lineTo x="7530" y="17751"/>
                <wp:lineTo x="7362" y="17781"/>
                <wp:lineTo x="7383" y="17355"/>
                <wp:lineTo x="7425" y="17385"/>
                <wp:lineTo x="7383" y="10626"/>
                <wp:lineTo x="7362" y="10504"/>
                <wp:lineTo x="7362" y="6873"/>
                <wp:lineTo x="7341" y="6881"/>
                <wp:lineTo x="7320" y="6790"/>
                <wp:lineTo x="7277" y="6790"/>
                <wp:lineTo x="7277" y="7125"/>
                <wp:lineTo x="7256" y="7490"/>
                <wp:lineTo x="7214" y="7186"/>
                <wp:lineTo x="7277" y="7125"/>
                <wp:lineTo x="7277" y="6790"/>
                <wp:lineTo x="7024" y="6790"/>
                <wp:lineTo x="7024" y="6546"/>
                <wp:lineTo x="6940" y="6485"/>
                <wp:lineTo x="6919" y="6333"/>
                <wp:lineTo x="6877" y="5813"/>
                <wp:lineTo x="6877" y="8343"/>
                <wp:lineTo x="6940" y="8495"/>
                <wp:lineTo x="6834" y="8403"/>
                <wp:lineTo x="6877" y="8343"/>
                <wp:lineTo x="6877" y="5813"/>
                <wp:lineTo x="6855" y="5541"/>
                <wp:lineTo x="6560" y="4688"/>
                <wp:lineTo x="6560" y="7520"/>
                <wp:lineTo x="6708" y="7612"/>
                <wp:lineTo x="6645" y="7847"/>
                <wp:lineTo x="6708" y="14219"/>
                <wp:lineTo x="6982" y="15680"/>
                <wp:lineTo x="6898" y="15512"/>
                <wp:lineTo x="6898" y="16107"/>
                <wp:lineTo x="7172" y="16715"/>
                <wp:lineTo x="7172" y="17659"/>
                <wp:lineTo x="6898" y="16107"/>
                <wp:lineTo x="6898" y="15512"/>
                <wp:lineTo x="6708" y="15132"/>
                <wp:lineTo x="6645" y="14188"/>
                <wp:lineTo x="6708" y="14219"/>
                <wp:lineTo x="6645" y="7847"/>
                <wp:lineTo x="6602" y="8008"/>
                <wp:lineTo x="6476" y="7916"/>
                <wp:lineTo x="6476" y="8891"/>
                <wp:lineTo x="6539" y="8951"/>
                <wp:lineTo x="6497" y="9378"/>
                <wp:lineTo x="6434" y="9149"/>
                <wp:lineTo x="6434" y="11326"/>
                <wp:lineTo x="6518" y="11539"/>
                <wp:lineTo x="6265" y="11570"/>
                <wp:lineTo x="6434" y="11326"/>
                <wp:lineTo x="6434" y="9149"/>
                <wp:lineTo x="6413" y="9073"/>
                <wp:lineTo x="6476" y="8891"/>
                <wp:lineTo x="6476" y="7916"/>
                <wp:lineTo x="6434" y="7886"/>
                <wp:lineTo x="6370" y="7703"/>
                <wp:lineTo x="6560" y="7520"/>
                <wp:lineTo x="6560" y="4688"/>
                <wp:lineTo x="6539" y="4628"/>
                <wp:lineTo x="5991" y="3775"/>
                <wp:lineTo x="5780" y="3319"/>
                <wp:lineTo x="5569" y="2771"/>
                <wp:lineTo x="5906" y="2527"/>
                <wp:lineTo x="6391" y="1979"/>
                <wp:lineTo x="6623" y="1918"/>
                <wp:lineTo x="7277" y="1401"/>
                <wp:lineTo x="7509" y="1370"/>
                <wp:lineTo x="7995" y="1279"/>
                <wp:lineTo x="8564" y="1218"/>
                <wp:lineTo x="9619" y="913"/>
                <wp:lineTo x="10146" y="853"/>
                <wp:lineTo x="10420" y="700"/>
                <wp:lineTo x="10800" y="609"/>
                <wp:lineTo x="10800" y="118"/>
                <wp:lineTo x="10610" y="152"/>
                <wp:lineTo x="10083" y="183"/>
                <wp:lineTo x="9640" y="335"/>
                <wp:lineTo x="9134" y="335"/>
                <wp:lineTo x="8564" y="518"/>
                <wp:lineTo x="8037" y="518"/>
                <wp:lineTo x="7193" y="822"/>
                <wp:lineTo x="6623" y="1187"/>
                <wp:lineTo x="5991" y="1766"/>
                <wp:lineTo x="6159" y="1431"/>
                <wp:lineTo x="6202" y="1066"/>
                <wp:lineTo x="5484" y="122"/>
                <wp:lineTo x="5231" y="43"/>
                <wp:lineTo x="5231" y="4049"/>
                <wp:lineTo x="5295" y="4263"/>
                <wp:lineTo x="5653" y="4902"/>
                <wp:lineTo x="6307" y="6181"/>
                <wp:lineTo x="6370" y="6911"/>
                <wp:lineTo x="6307" y="7064"/>
                <wp:lineTo x="6223" y="6729"/>
                <wp:lineTo x="6054" y="6729"/>
                <wp:lineTo x="6096" y="8099"/>
                <wp:lineTo x="6223" y="8129"/>
                <wp:lineTo x="6223" y="8251"/>
                <wp:lineTo x="6117" y="8251"/>
                <wp:lineTo x="6117" y="8677"/>
                <wp:lineTo x="6096" y="8738"/>
                <wp:lineTo x="6096" y="9621"/>
                <wp:lineTo x="6159" y="9804"/>
                <wp:lineTo x="6096" y="9621"/>
                <wp:lineTo x="6096" y="8738"/>
                <wp:lineTo x="6075" y="8799"/>
                <wp:lineTo x="6033" y="8708"/>
                <wp:lineTo x="6117" y="8677"/>
                <wp:lineTo x="6117" y="8251"/>
                <wp:lineTo x="5991" y="8251"/>
                <wp:lineTo x="6054" y="8068"/>
                <wp:lineTo x="6096" y="8099"/>
                <wp:lineTo x="6054" y="6729"/>
                <wp:lineTo x="6012" y="6729"/>
                <wp:lineTo x="5948" y="6729"/>
                <wp:lineTo x="5843" y="6637"/>
                <wp:lineTo x="5843" y="6637"/>
                <wp:lineTo x="5843" y="8708"/>
                <wp:lineTo x="5906" y="8860"/>
                <wp:lineTo x="5885" y="8880"/>
                <wp:lineTo x="5885" y="14219"/>
                <wp:lineTo x="6054" y="14219"/>
                <wp:lineTo x="6391" y="15041"/>
                <wp:lineTo x="6476" y="15376"/>
                <wp:lineTo x="6265" y="14980"/>
                <wp:lineTo x="5991" y="14919"/>
                <wp:lineTo x="5991" y="14797"/>
                <wp:lineTo x="6012" y="14401"/>
                <wp:lineTo x="5843" y="14310"/>
                <wp:lineTo x="5885" y="14219"/>
                <wp:lineTo x="5885" y="8880"/>
                <wp:lineTo x="5780" y="8982"/>
                <wp:lineTo x="5843" y="8708"/>
                <wp:lineTo x="5843" y="6637"/>
                <wp:lineTo x="5885" y="6211"/>
                <wp:lineTo x="5759" y="6181"/>
                <wp:lineTo x="5590" y="6394"/>
                <wp:lineTo x="5548" y="6242"/>
                <wp:lineTo x="5463" y="6211"/>
                <wp:lineTo x="5569" y="7399"/>
                <wp:lineTo x="5716" y="7520"/>
                <wp:lineTo x="5695" y="7611"/>
                <wp:lineTo x="5738" y="10017"/>
                <wp:lineTo x="5843" y="10169"/>
                <wp:lineTo x="5653" y="10352"/>
                <wp:lineTo x="5653" y="10261"/>
                <wp:lineTo x="5695" y="9987"/>
                <wp:lineTo x="5738" y="10017"/>
                <wp:lineTo x="5695" y="7611"/>
                <wp:lineTo x="5653" y="7794"/>
                <wp:lineTo x="5590" y="7825"/>
                <wp:lineTo x="5505" y="7539"/>
                <wp:lineTo x="5653" y="13458"/>
                <wp:lineTo x="5611" y="13549"/>
                <wp:lineTo x="5611" y="13732"/>
                <wp:lineTo x="5801" y="13793"/>
                <wp:lineTo x="5843" y="13945"/>
                <wp:lineTo x="5632" y="13914"/>
                <wp:lineTo x="5569" y="14067"/>
                <wp:lineTo x="5527" y="13945"/>
                <wp:lineTo x="5400" y="13914"/>
                <wp:lineTo x="5252" y="14127"/>
                <wp:lineTo x="5210" y="14523"/>
                <wp:lineTo x="5168" y="14523"/>
                <wp:lineTo x="5168" y="15041"/>
                <wp:lineTo x="5252" y="15224"/>
                <wp:lineTo x="5105" y="15406"/>
                <wp:lineTo x="5063" y="15071"/>
                <wp:lineTo x="5168" y="15041"/>
                <wp:lineTo x="5168" y="14523"/>
                <wp:lineTo x="5105" y="14523"/>
                <wp:lineTo x="5084" y="14188"/>
                <wp:lineTo x="4894" y="14158"/>
                <wp:lineTo x="4809" y="13884"/>
                <wp:lineTo x="4577" y="13853"/>
                <wp:lineTo x="4409" y="13793"/>
                <wp:lineTo x="4388" y="13701"/>
                <wp:lineTo x="4577" y="13732"/>
                <wp:lineTo x="4704" y="13579"/>
                <wp:lineTo x="4809" y="13732"/>
                <wp:lineTo x="4999" y="13823"/>
                <wp:lineTo x="5041" y="13701"/>
                <wp:lineTo x="5231" y="13823"/>
                <wp:lineTo x="5484" y="13671"/>
                <wp:lineTo x="5505" y="13427"/>
                <wp:lineTo x="5653" y="13458"/>
                <wp:lineTo x="5505" y="7539"/>
                <wp:lineTo x="5463" y="7399"/>
                <wp:lineTo x="5569" y="7399"/>
                <wp:lineTo x="5463" y="6211"/>
                <wp:lineTo x="5379" y="6181"/>
                <wp:lineTo x="5358" y="5267"/>
                <wp:lineTo x="5231" y="4049"/>
                <wp:lineTo x="5231" y="43"/>
                <wp:lineTo x="5189" y="30"/>
                <wp:lineTo x="5189" y="30"/>
                <wp:lineTo x="5189" y="3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.png"/>
                    <pic:cNvPicPr/>
                  </pic:nvPicPr>
                  <pic:blipFill rotWithShape="1"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3A86" w:rsidRPr="00F03A86" w:rsidSect="00AC37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418" w:bottom="1134" w:left="5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BD9" w:rsidRDefault="000E6BD9">
      <w:r>
        <w:separator/>
      </w:r>
    </w:p>
  </w:endnote>
  <w:endnote w:type="continuationSeparator" w:id="0">
    <w:p w:rsidR="000E6BD9" w:rsidRDefault="000E6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BD9" w:rsidRDefault="000E6BD9">
      <w:r>
        <w:separator/>
      </w:r>
    </w:p>
  </w:footnote>
  <w:footnote w:type="continuationSeparator" w:id="0">
    <w:p w:rsidR="000E6BD9" w:rsidRDefault="000E6B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57E" w:rsidRDefault="00E7357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420A3"/>
    <w:multiLevelType w:val="hybridMultilevel"/>
    <w:tmpl w:val="1DA46F6C"/>
    <w:lvl w:ilvl="0" w:tplc="0DE45394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ctiveWritingStyle w:appName="MSWord" w:lang="ru-RU" w:vendorID="64" w:dllVersion="131078" w:nlCheck="1" w:checkStyle="0"/>
  <w:proofState w:spelling="clean" w:grammar="clean"/>
  <w:attachedTemplate r:id="rId1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B96"/>
    <w:rsid w:val="000C4D0E"/>
    <w:rsid w:val="000C762A"/>
    <w:rsid w:val="000E6BD9"/>
    <w:rsid w:val="0017567E"/>
    <w:rsid w:val="001A52E3"/>
    <w:rsid w:val="00225551"/>
    <w:rsid w:val="002E2F1A"/>
    <w:rsid w:val="003A5879"/>
    <w:rsid w:val="004C29DB"/>
    <w:rsid w:val="004D3BB4"/>
    <w:rsid w:val="00587449"/>
    <w:rsid w:val="00624CE4"/>
    <w:rsid w:val="00645A9F"/>
    <w:rsid w:val="007F7912"/>
    <w:rsid w:val="00860834"/>
    <w:rsid w:val="00947CD9"/>
    <w:rsid w:val="009672EA"/>
    <w:rsid w:val="00AC370B"/>
    <w:rsid w:val="00B1348C"/>
    <w:rsid w:val="00BC64E9"/>
    <w:rsid w:val="00BE4564"/>
    <w:rsid w:val="00BF310E"/>
    <w:rsid w:val="00C0192A"/>
    <w:rsid w:val="00C87000"/>
    <w:rsid w:val="00CF3885"/>
    <w:rsid w:val="00D01619"/>
    <w:rsid w:val="00D83B96"/>
    <w:rsid w:val="00E7357E"/>
    <w:rsid w:val="00EF775F"/>
    <w:rsid w:val="00F02CF6"/>
    <w:rsid w:val="00F03A86"/>
    <w:rsid w:val="00F33083"/>
    <w:rsid w:val="00F9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a4">
    <w:name w:val="header"/>
    <w:basedOn w:val="a"/>
    <w:link w:val="a5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F310E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F310E"/>
    <w:rPr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D0161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01619"/>
    <w:rPr>
      <w:rFonts w:ascii="Segoe UI" w:hAnsi="Segoe UI" w:cs="Segoe UI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a4">
    <w:name w:val="header"/>
    <w:basedOn w:val="a"/>
    <w:link w:val="a5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F310E"/>
    <w:rPr>
      <w:sz w:val="24"/>
      <w:szCs w:val="24"/>
      <w:lang w:val="en-US" w:eastAsia="en-US"/>
    </w:rPr>
  </w:style>
  <w:style w:type="paragraph" w:styleId="a6">
    <w:name w:val="footer"/>
    <w:basedOn w:val="a"/>
    <w:link w:val="a7"/>
    <w:uiPriority w:val="99"/>
    <w:unhideWhenUsed/>
    <w:rsid w:val="00BF31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F310E"/>
    <w:rPr>
      <w:sz w:val="24"/>
      <w:szCs w:val="24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D0161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0161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6;&#1072;&#1084;&#1082;&#1072;%20&#1089;%20&#1082;&#1086;&#1088;&#1079;&#1080;&#1085;&#1086;&#1095;&#1082;&#1086;&#1081;%20&#1075;&#1086;&#1083;&#1091;&#1073;&#1099;&#1093;%20&#1087;&#1077;&#1088;&#1074;&#1086;&#1094;&#1074;&#1077;&#1090;&#1086;&#1074;%20&#1082;%208%20&#1052;&#1072;&#1088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Рамка с корзиночкой голубых первоцветов к 8 Марта</Template>
  <TotalTime>0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2017-12-18T13:48:00Z</dcterms:created>
  <dcterms:modified xsi:type="dcterms:W3CDTF">2017-12-28T09:51:00Z</dcterms:modified>
</cp:coreProperties>
</file>