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6E5" w:rsidRDefault="00DA56E5">
      <w:r w:rsidRPr="005D710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www.rcrm.by/upload/iblock/f62/oulab1hlu4vecuht8pmb04f239aoq9d6.jpg" style="width:813.75pt;height:563.25pt;visibility:visible">
            <v:imagedata r:id="rId4" o:title=""/>
          </v:shape>
        </w:pict>
      </w:r>
    </w:p>
    <w:p w:rsidR="00DA56E5" w:rsidRDefault="00DA56E5">
      <w:r w:rsidRPr="005D7109">
        <w:rPr>
          <w:noProof/>
          <w:lang w:eastAsia="ru-RU"/>
        </w:rPr>
        <w:pict>
          <v:shape id="Рисунок 13" o:spid="_x0000_i1026" type="#_x0000_t75" alt="https://i.ytimg.com/vi/Ihcu2fSTAmk/maxresdefault.jpg?sqp=-oaymwEmCIAKENAF8quKqQMa8AEB-AHUBoAC4AOKAgwIABABGGUgWyhWMA8=&amp;amp;rs=AOn4CLDDUMVhy2SPFpbjjiylLThiSivCng" style="width:806.25pt;height:572.25pt;visibility:visible">
            <v:imagedata r:id="rId5" o:title=""/>
          </v:shape>
        </w:pict>
      </w:r>
    </w:p>
    <w:p w:rsidR="00DA56E5" w:rsidRDefault="00DA56E5">
      <w:r w:rsidRPr="005D7109">
        <w:rPr>
          <w:noProof/>
          <w:lang w:eastAsia="ru-RU"/>
        </w:rPr>
        <w:pict>
          <v:shape id="Рисунок 11" o:spid="_x0000_i1027" type="#_x0000_t75" alt="https://ducperev.ucoz.net/_nw/2/60899041.jpg" style="width:810pt;height:573pt;visibility:visible">
            <v:imagedata r:id="rId6" o:title=""/>
          </v:shape>
        </w:pict>
      </w:r>
    </w:p>
    <w:p w:rsidR="00DA56E5" w:rsidRDefault="00DA56E5">
      <w:r w:rsidRPr="005D7109">
        <w:rPr>
          <w:noProof/>
          <w:lang w:eastAsia="ru-RU"/>
        </w:rPr>
        <w:pict>
          <v:shape id="Рисунок 12" o:spid="_x0000_i1028" type="#_x0000_t75" alt="http://www.school001spb.ru/wp-content/uploads/2022/12/kak-kurenie-vliyaet-na-zdorove.jpg" style="width:813.75pt;height:576.75pt;visibility:visible">
            <v:imagedata r:id="rId7" o:title=""/>
          </v:shape>
        </w:pict>
      </w:r>
    </w:p>
    <w:p w:rsidR="00DA56E5" w:rsidRDefault="00DA56E5">
      <w:r w:rsidRPr="005D7109">
        <w:rPr>
          <w:noProof/>
          <w:lang w:eastAsia="ru-RU"/>
        </w:rPr>
        <w:pict>
          <v:shape id="Рисунок 2" o:spid="_x0000_i1029" type="#_x0000_t75" alt="https://i.mycdn.me/i?r=AzEPZsRbOZEKgBhR0XGMT1Rk71cn7IMBqWg1Z66Dc30TpKaKTM5SRkZCeTgDn6uOyic" style="width:813.75pt;height:558pt;visibility:visible">
            <v:imagedata r:id="rId8" o:title="" croptop="18204f"/>
          </v:shape>
        </w:pict>
      </w:r>
    </w:p>
    <w:p w:rsidR="00DA56E5" w:rsidRDefault="00DA56E5"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26" alt="Описание: https://mail.gas-kvas.com/uploads/posts/2023-01/1674188615_gas-kvas-com-p-risunok-vsemirnii-den-otkaza-ot-kureniya-1.jpg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5D7109">
        <w:rPr>
          <w:noProof/>
          <w:lang w:eastAsia="ru-RU"/>
        </w:rPr>
        <w:pict>
          <v:shape id="Рисунок 7" o:spid="_x0000_i1031" type="#_x0000_t75" alt="http://gbic.ucoz.ru/_nw/13/04716968.jpg" style="width:813.75pt;height:556.5pt;visibility:visible">
            <v:imagedata r:id="rId9" o:title=""/>
          </v:shape>
        </w:pict>
      </w:r>
    </w:p>
    <w:p w:rsidR="00DA56E5" w:rsidRDefault="00DA56E5">
      <w:r w:rsidRPr="005D7109">
        <w:rPr>
          <w:noProof/>
          <w:lang w:eastAsia="ru-RU"/>
        </w:rPr>
        <w:pict>
          <v:shape id="Рисунок 8" o:spid="_x0000_i1032" type="#_x0000_t75" alt="https://cspsid-pechatniki.ru/800/600/http/licei24-gukovo.moy.su/Zakharova/news2/dlja_podrostkov.jpg" style="width:806.25pt;height:554.25pt;visibility:visible">
            <v:imagedata r:id="rId10" o:title=""/>
          </v:shape>
        </w:pict>
      </w:r>
    </w:p>
    <w:p w:rsidR="00DA56E5" w:rsidRDefault="00DA56E5">
      <w:bookmarkStart w:id="0" w:name="_GoBack"/>
      <w:bookmarkEnd w:id="0"/>
      <w:r w:rsidRPr="005D7109">
        <w:rPr>
          <w:noProof/>
          <w:lang w:eastAsia="ru-RU"/>
        </w:rPr>
        <w:pict>
          <v:shape id="Рисунок 10" o:spid="_x0000_i1033" type="#_x0000_t75" alt="https://papik.pro/grafic/uploads/posts/2023-04/1682020904_papik-pro-p-plakat-vsemirnii-den-otkaza-ot-kureniya-30.jpg" style="width:810pt;height:553.5pt;visibility:visible">
            <v:imagedata r:id="rId11" o:title=""/>
          </v:shape>
        </w:pict>
      </w:r>
    </w:p>
    <w:sectPr w:rsidR="00DA56E5" w:rsidSect="00F41141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1141"/>
    <w:rsid w:val="00201B63"/>
    <w:rsid w:val="005D1C31"/>
    <w:rsid w:val="005D7109"/>
    <w:rsid w:val="006B2A2A"/>
    <w:rsid w:val="006D144A"/>
    <w:rsid w:val="00871D1F"/>
    <w:rsid w:val="00985871"/>
    <w:rsid w:val="00B9205C"/>
    <w:rsid w:val="00C93894"/>
    <w:rsid w:val="00D24E73"/>
    <w:rsid w:val="00DA56E5"/>
    <w:rsid w:val="00EF55C5"/>
    <w:rsid w:val="00F41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5C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4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1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9</Pages>
  <Words>6</Words>
  <Characters>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 Windows</cp:lastModifiedBy>
  <cp:revision>5</cp:revision>
  <cp:lastPrinted>2023-11-16T09:09:00Z</cp:lastPrinted>
  <dcterms:created xsi:type="dcterms:W3CDTF">2023-11-15T18:56:00Z</dcterms:created>
  <dcterms:modified xsi:type="dcterms:W3CDTF">2023-11-17T06:59:00Z</dcterms:modified>
</cp:coreProperties>
</file>