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6B1B69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6.5pt;height:330pt;visibility:visible">
            <v:imagedata r:id="rId4" o:title=""/>
          </v:shape>
        </w:pict>
      </w:r>
    </w:p>
    <w:p w:rsidR="004E5856" w:rsidRDefault="004E5856" w:rsidP="000C64C5">
      <w:pPr>
        <w:rPr>
          <w:rFonts w:ascii="Times New Roman" w:hAnsi="Times New Roman"/>
          <w:b/>
          <w:sz w:val="52"/>
          <w:szCs w:val="52"/>
          <w:lang w:val="be-BY"/>
        </w:rPr>
      </w:pPr>
      <w:r w:rsidRPr="00667E5C">
        <w:rPr>
          <w:rFonts w:ascii="Times New Roman" w:hAnsi="Times New Roman"/>
          <w:b/>
          <w:sz w:val="52"/>
          <w:szCs w:val="52"/>
          <w:lang w:val="be-BY"/>
        </w:rPr>
        <w:t xml:space="preserve">   </w:t>
      </w:r>
      <w:r>
        <w:rPr>
          <w:rFonts w:ascii="Times New Roman" w:hAnsi="Times New Roman"/>
          <w:b/>
          <w:sz w:val="52"/>
          <w:szCs w:val="52"/>
          <w:lang w:val="be-BY"/>
        </w:rPr>
        <w:t xml:space="preserve">     Музейное занятие 1 – 4 класс                </w:t>
      </w:r>
    </w:p>
    <w:p w:rsidR="004E5856" w:rsidRPr="00667E5C" w:rsidRDefault="004E5856" w:rsidP="000C64C5">
      <w:pPr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  <w:lang w:val="be-BY"/>
        </w:rPr>
        <w:t xml:space="preserve">                      </w:t>
      </w:r>
      <w:r w:rsidRPr="00667E5C">
        <w:rPr>
          <w:rFonts w:ascii="Times New Roman" w:hAnsi="Times New Roman"/>
          <w:b/>
          <w:sz w:val="52"/>
          <w:szCs w:val="52"/>
          <w:lang w:val="be-BY"/>
        </w:rPr>
        <w:t>Осен</w:t>
      </w:r>
      <w:r w:rsidRPr="00667E5C">
        <w:rPr>
          <w:rFonts w:ascii="Times New Roman" w:hAnsi="Times New Roman"/>
          <w:b/>
          <w:sz w:val="52"/>
          <w:szCs w:val="52"/>
        </w:rPr>
        <w:t>ины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Задачи: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1. Развивать коммуникативные навыки учащихся.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2. Продолжить знакомство с картинами великих русских художников.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3. Познакомить детей с осенним праздником"Осенины".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3. Используя наглядные методы способствовать развитию целостного восприятия школьников.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Организационный момент: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Здравствуйте ребята. Я рада видеть вас. Посмотрите друг на друга и молча улыбнитесь.</w:t>
      </w: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0C64C5">
        <w:rPr>
          <w:rFonts w:ascii="Times New Roman" w:hAnsi="Times New Roman"/>
          <w:sz w:val="28"/>
          <w:szCs w:val="28"/>
        </w:rPr>
        <w:t>Ход урока:</w:t>
      </w: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Учитель: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Мы продолжаем с вами ребята знакомиться с картинами русских художников. Каждый из них, по своему изображает на своих картинах времена года.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Посмотрите на экран. Какое время года изображено на картинах?</w:t>
      </w: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  <w:r w:rsidRPr="006B1B6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466.5pt;height:303pt;visibility:visible">
            <v:imagedata r:id="rId5" o:title=""/>
          </v:shape>
        </w:pic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6B1B6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7" type="#_x0000_t75" style="width:465.75pt;height:367.5pt;visibility:visible">
            <v:imagedata r:id="rId6" o:title=""/>
          </v:shape>
        </w:pict>
      </w: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Учитель: По каким признакам вы определили время года?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Ответы ребят.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Учитель: Молодцы ребята. Осенью природа замедляет свое развитие и готовится к зиме; кусты и деревья сбрасывают свои листья; птицы улетают в теплые края, а те животные, которые остаются, одеваются в теплые шубки; погода становится все холодней и ближе к концу осени выпадает первый снег.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Березы косы расплели,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Руками клены хлопали,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Ветра холодные пришли,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И тополи затопали.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Поникли ивы у пруда,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Осины задрожали,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Дубы, огромные всегда,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Как будто меньше стали.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Все присмирело, съежилось,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Поникло, пожелтело.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Лишь елочка пригожая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К зиме похорошела.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(Автор: М. Садовский)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Ребята, а какие осенние праздники вы знаете?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Ответы ребят.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Учитель: Молодцы. Сегодня, ребята, мы с вами поговорим о празднике «ОСЕНИНЫ»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А кто из вас знает, что это за праздник?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Ответы ребят.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6B1B6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8" type="#_x0000_t75" style="width:466.5pt;height:349.5pt;visibility:visible">
            <v:imagedata r:id="rId7" o:title=""/>
          </v:shape>
        </w:pic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Учитель: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Ветер листья поразвесил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Будто нынче именины.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А у нас сентябрь весел: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Осенины, осенины.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Клин курлычет журавлиный.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В поле чисто - хоть пляши.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Осенины, осенины,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Светлый праздник для души.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Что-то пишется всё ямбом.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Всё созрело и в поре.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Аромат осенних яблок -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Осенины на дворе.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И такое небо ныне,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Звезды падают в тиши.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Осенины, осенины,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Светлый праздник для души.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Всё случилось не напрасно,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Жизнь неспешная текла.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Осенины - время красок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И последнего тепла.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Всюду яркие картины,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Сочным маслом их пиши.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Осенины, осенины,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Светлый праздник для души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(автор: Александр Кокотов)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Осенины - это встреча осени на Руси.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старину на Беларуси   </w:t>
      </w:r>
      <w:r w:rsidRPr="000C64C5">
        <w:rPr>
          <w:rFonts w:ascii="Times New Roman" w:hAnsi="Times New Roman"/>
          <w:sz w:val="28"/>
          <w:szCs w:val="28"/>
        </w:rPr>
        <w:t>наши предки справляли Осенины 21 сентября, в день осеннего равноденствия, когда день равен ночи. К этому времени весь урожай бывал уже убран. Праздник отмечают хождением в гости, широким хлебосольством.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В школах тоже встречают Осень традиционной выставкой даров природы, необыкновенными овощами, выросшими на даче или поделками из природного материала.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  <w:r w:rsidRPr="006B1B6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9" type="#_x0000_t75" style="width:467.25pt;height:350.25pt;visibility:visible">
            <v:imagedata r:id="rId8" o:title=""/>
          </v:shape>
        </w:pict>
      </w: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  <w:r w:rsidRPr="006B1B6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0" type="#_x0000_t75" style="width:467.25pt;height:350.25pt;visibility:visible">
            <v:imagedata r:id="rId9" o:title=""/>
          </v:shape>
        </w:pict>
      </w:r>
    </w:p>
    <w:p w:rsidR="004E5856" w:rsidRPr="00534D1B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Мы с вами ребята тоже устроим сегодня в нашем классе выставку поделок из природного материала.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C64C5">
        <w:rPr>
          <w:rFonts w:ascii="Times New Roman" w:hAnsi="Times New Roman"/>
          <w:sz w:val="28"/>
          <w:szCs w:val="28"/>
        </w:rPr>
        <w:t>Молодцы ребята, какая красота!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Как вы думаете, ребята, какое самое главное богатство осени?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Ответы ребят.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Учитель: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Хлеб! Осенью из пшеницы нового урожая пекут хлеб – наше главное богатство.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6B1B6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1" type="#_x0000_t75" style="width:465.75pt;height:281.25pt;visibility:visible">
            <v:imagedata r:id="rId10" o:title=""/>
          </v:shape>
        </w:pic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Сейчас мы тоже с вами попробуем испечь хлеб, но он будет необыкновенным. В этот хлебушек мы постараемся положить самое дорогое, самое нужное. Можно я начну?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- Я положу в тесто доверие и красоту человеческих отношений, а теперь вы продолжайте… (честность, уверенность, силы, здоровье, свет, радость, любовь, мягкость, доброту, благополучие, спокойствие, смех, веселье, искренность, дружбу, богатство, смелость, милосердие)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- Посмотрите, сколько хороших и полезных продуктов мы использовали, чтобы замесить тесто. Осталось только испечь хлеб.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Учитель:осень щедро дарит нам свои дары.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Какие дары природы вы знаете?</w:t>
      </w: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Ответы ребят.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  <w:r w:rsidRPr="006B1B6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2" type="#_x0000_t75" style="width:467.25pt;height:350.25pt;visibility:visible">
            <v:imagedata r:id="rId11" o:title=""/>
          </v:shape>
        </w:pict>
      </w: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Учитель:Молодцы ребята. А сейчас я вам буду загадывать загадки, а вы слушайте внимательно: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Загадки из корзинки (на осенних бумажных листочках написаны загадки):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-В сенокос горька, а в мороз сладка.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Что за ягодка? (рябина)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- Под землёй птица гнездо свила,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Яиц нанесла (картофель)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-Сидит девица в темнице,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А коса на улице (морковь)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- В золотой клубочек спрятался дубочек (жёлудь)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- Сидит - зеленеет.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Падает – желтеет,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Лежит – чернеет (лист)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- И на горке, и под горкой.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Под берёзой и под ёлкой.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Хороводами и в ряд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В шапках молодцы стоят (грибы)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Учитель:Молодцы ребята, а теперь я предлагаю вам поиграть.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КОНКУРСЫ: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1 конкурс: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на столе разложены грибы (вырезанные из картона): 10 съедобных и 10 не съедобных.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Участвуют два ученика. Задача первого: собрать съедобные грибы, задача второго: собрать не съедобные грибы.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2 конкурс: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На полу разложить листочки бумаги с нарисованными лужами для двух команд (в две линейки), по команде каждый участник должен пройти перешагивая лужи сначала туда, затем обратно. Чья команда быстрее пройдет препятствия, та и победит.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3 конкурс: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Ученики делятся на три команды. Каждой команде раздаются буквы, собранные не по порядку, из них нужно составить слово (у каждой команды разные слова).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СЕНТЯБРЬ, ОКТЯБРЬ, НОЯБРЬ.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4 конкурс «Наоборот»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А сейчас ребята я вам буду называть слова наоборот, а вы должны сказать правильный вариант.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r w:rsidRPr="000C64C5">
        <w:rPr>
          <w:rFonts w:ascii="Times New Roman" w:hAnsi="Times New Roman"/>
          <w:sz w:val="28"/>
          <w:szCs w:val="28"/>
        </w:rPr>
        <w:t>Авкыт — тыква; зубра — арбуз; атсупак — капуст; яншив — вишня; акинялмез — земляника; анилак — калина; авилс — слива; церуго — огурец; хорог — горох, родимоп—помидор; консеч —чеснок; апер —репа; алкевс — свекла; сидер — редис; кул — лук; акшотрак — картошка; анилам — малина; номил — лимон.</w:t>
      </w:r>
    </w:p>
    <w:p w:rsidR="004E5856" w:rsidRPr="00542593" w:rsidRDefault="004E5856" w:rsidP="00542593">
      <w:pPr>
        <w:rPr>
          <w:rFonts w:ascii="Times New Roman" w:hAnsi="Times New Roman"/>
          <w:sz w:val="28"/>
          <w:szCs w:val="28"/>
        </w:rPr>
      </w:pPr>
      <w:r w:rsidRPr="00542593">
        <w:rPr>
          <w:rFonts w:ascii="Times New Roman" w:hAnsi="Times New Roman"/>
          <w:sz w:val="28"/>
          <w:szCs w:val="28"/>
        </w:rPr>
        <w:t>И сегодня мы свами сделаем поделку из листьев.</w:t>
      </w:r>
    </w:p>
    <w:p w:rsidR="004E5856" w:rsidRDefault="004E5856" w:rsidP="00542593">
      <w:pPr>
        <w:rPr>
          <w:rFonts w:ascii="Times New Roman" w:hAnsi="Times New Roman"/>
          <w:sz w:val="28"/>
          <w:szCs w:val="28"/>
          <w:lang w:val="be-BY"/>
        </w:rPr>
      </w:pPr>
      <w:r w:rsidRPr="00542593">
        <w:rPr>
          <w:rFonts w:ascii="Times New Roman" w:hAnsi="Times New Roman"/>
          <w:sz w:val="28"/>
          <w:szCs w:val="28"/>
        </w:rPr>
        <w:t>Показ учителя. Самостоятельная работа детей.</w:t>
      </w:r>
    </w:p>
    <w:p w:rsidR="004E5856" w:rsidRPr="00D10785" w:rsidRDefault="004E5856" w:rsidP="00542593">
      <w:pPr>
        <w:rPr>
          <w:rFonts w:ascii="Times New Roman" w:hAnsi="Times New Roman"/>
          <w:sz w:val="28"/>
          <w:szCs w:val="28"/>
          <w:lang w:val="be-BY"/>
        </w:rPr>
      </w:pPr>
      <w:r w:rsidRPr="006B1B6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3" type="#_x0000_t75" alt="https://fb.ru/misc/i/gallery/36079/1074860.jpg" style="width:466.5pt;height:318pt;visibility:visible">
            <v:imagedata r:id="rId12" o:title=""/>
          </v:shape>
        </w:pict>
      </w:r>
    </w:p>
    <w:p w:rsidR="004E5856" w:rsidRDefault="004E5856" w:rsidP="00542593">
      <w:pPr>
        <w:rPr>
          <w:rFonts w:ascii="Times New Roman" w:hAnsi="Times New Roman"/>
          <w:sz w:val="28"/>
          <w:szCs w:val="28"/>
        </w:rPr>
      </w:pPr>
    </w:p>
    <w:p w:rsidR="004E5856" w:rsidRDefault="004E5856" w:rsidP="00542593">
      <w:pPr>
        <w:rPr>
          <w:rFonts w:ascii="Times New Roman" w:hAnsi="Times New Roman"/>
          <w:sz w:val="28"/>
          <w:szCs w:val="28"/>
        </w:rPr>
      </w:pPr>
    </w:p>
    <w:p w:rsidR="004E5856" w:rsidRDefault="004E5856" w:rsidP="00542593">
      <w:pPr>
        <w:rPr>
          <w:rFonts w:ascii="Times New Roman" w:hAnsi="Times New Roman"/>
          <w:sz w:val="28"/>
          <w:szCs w:val="28"/>
        </w:rPr>
      </w:pPr>
    </w:p>
    <w:p w:rsidR="004E5856" w:rsidRDefault="004E5856" w:rsidP="00542593">
      <w:pPr>
        <w:rPr>
          <w:rFonts w:ascii="Times New Roman" w:hAnsi="Times New Roman"/>
          <w:sz w:val="28"/>
          <w:szCs w:val="28"/>
        </w:rPr>
      </w:pPr>
    </w:p>
    <w:p w:rsidR="004E5856" w:rsidRDefault="004E5856" w:rsidP="00542593">
      <w:pPr>
        <w:rPr>
          <w:rFonts w:ascii="Times New Roman" w:hAnsi="Times New Roman"/>
          <w:sz w:val="28"/>
          <w:szCs w:val="28"/>
        </w:rPr>
      </w:pPr>
    </w:p>
    <w:p w:rsidR="004E5856" w:rsidRDefault="004E5856" w:rsidP="00542593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0" o:spid="_x0000_s1026" type="#_x0000_t75" style="position:absolute;margin-left:239.8pt;margin-top:11.75pt;width:3in;height:4in;z-index:-251660800;visibility:visible" wrapcoords="-75 0 -75 21544 21600 21544 21600 0 -75 0">
            <v:imagedata r:id="rId13" o:title=""/>
            <w10:wrap type="through"/>
          </v:shape>
        </w:pict>
      </w:r>
      <w:r>
        <w:rPr>
          <w:noProof/>
          <w:lang w:eastAsia="ru-RU"/>
        </w:rPr>
        <w:pict>
          <v:shape id="Рисунок 3" o:spid="_x0000_s1027" type="#_x0000_t75" style="position:absolute;margin-left:-34.35pt;margin-top:11.8pt;width:3in;height:4in;z-index:-251661824;visibility:visible" wrapcoords="-75 0 -75 21544 21600 21544 21600 0 -75 0">
            <v:imagedata r:id="rId14" o:title=""/>
            <w10:wrap type="through"/>
          </v:shape>
        </w:pict>
      </w: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4" o:spid="_x0000_s1028" type="#_x0000_t75" style="position:absolute;margin-left:244.85pt;margin-top:11pt;width:210.95pt;height:281.3pt;z-index:-251658752;visibility:visible" wrapcoords="-77 0 -77 21542 21600 21542 21600 0 -77 0">
            <v:imagedata r:id="rId15" o:title=""/>
            <w10:wrap type="through"/>
          </v:shape>
        </w:pict>
      </w:r>
      <w:r>
        <w:rPr>
          <w:noProof/>
          <w:lang w:eastAsia="ru-RU"/>
        </w:rPr>
        <w:pict>
          <v:shape id="Рисунок 11" o:spid="_x0000_s1029" type="#_x0000_t75" style="position:absolute;margin-left:-34.35pt;margin-top:4.25pt;width:3in;height:4in;z-index:-251659776;visibility:visible" wrapcoords="-75 0 -75 21544 21600 21544 21600 0 -75 0">
            <v:imagedata r:id="rId16" o:title=""/>
            <w10:wrap type="through"/>
          </v:shape>
        </w:pict>
      </w: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</w:p>
    <w:p w:rsidR="004E5856" w:rsidRDefault="004E5856" w:rsidP="000C64C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7" o:spid="_x0000_s1030" type="#_x0000_t75" style="position:absolute;margin-left:110.25pt;margin-top:344.15pt;width:262.3pt;height:349.7pt;z-index:-251655680;visibility:visible" wrapcoords="-62 0 -62 21554 21600 21554 21600 0 -62 0">
            <v:imagedata r:id="rId17" o:title=""/>
            <w10:wrap type="through"/>
          </v:shape>
        </w:pict>
      </w:r>
      <w:r>
        <w:rPr>
          <w:noProof/>
          <w:lang w:eastAsia="ru-RU"/>
        </w:rPr>
        <w:pict>
          <v:shape id="Рисунок 16" o:spid="_x0000_s1031" type="#_x0000_t75" style="position:absolute;margin-left:236.75pt;margin-top:-29.2pt;width:262.45pt;height:349.95pt;z-index:-251656704;visibility:visible" wrapcoords="-62 0 -62 21554 21600 21554 21600 0 -62 0">
            <v:imagedata r:id="rId18" o:title=""/>
            <w10:wrap type="through"/>
          </v:shape>
        </w:pict>
      </w:r>
      <w:r>
        <w:rPr>
          <w:noProof/>
          <w:lang w:eastAsia="ru-RU"/>
        </w:rPr>
        <w:pict>
          <v:shape id="Рисунок 15" o:spid="_x0000_s1032" type="#_x0000_t75" style="position:absolute;margin-left:-40.65pt;margin-top:-29.05pt;width:262.45pt;height:349.95pt;z-index:-251657728;visibility:visible" wrapcoords="-62 0 -62 21554 21600 21554 21600 0 -62 0">
            <v:imagedata r:id="rId19" o:title=""/>
            <w10:wrap type="through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</w:p>
    <w:p w:rsidR="004E5856" w:rsidRPr="000C64C5" w:rsidRDefault="004E5856" w:rsidP="000C64C5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4E5856" w:rsidRPr="000C64C5" w:rsidSect="00920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64C5"/>
    <w:rsid w:val="000C64C5"/>
    <w:rsid w:val="00217BCF"/>
    <w:rsid w:val="0030468D"/>
    <w:rsid w:val="004E5856"/>
    <w:rsid w:val="004F2D50"/>
    <w:rsid w:val="00534D1B"/>
    <w:rsid w:val="00542593"/>
    <w:rsid w:val="00667E5C"/>
    <w:rsid w:val="006B1B69"/>
    <w:rsid w:val="00920DF8"/>
    <w:rsid w:val="00D10785"/>
    <w:rsid w:val="00E96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DF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C6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64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60</TotalTime>
  <Pages>13</Pages>
  <Words>802</Words>
  <Characters>4578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G500</dc:creator>
  <cp:keywords/>
  <dc:description/>
  <cp:lastModifiedBy>школа</cp:lastModifiedBy>
  <cp:revision>5</cp:revision>
  <cp:lastPrinted>2020-09-25T05:36:00Z</cp:lastPrinted>
  <dcterms:created xsi:type="dcterms:W3CDTF">2020-09-21T11:23:00Z</dcterms:created>
  <dcterms:modified xsi:type="dcterms:W3CDTF">2020-09-25T05:36:00Z</dcterms:modified>
</cp:coreProperties>
</file>