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ABD" w:rsidRPr="000D031F" w:rsidRDefault="000F2ABD" w:rsidP="007A41F8">
      <w:pPr>
        <w:jc w:val="both"/>
        <w:rPr>
          <w:rFonts w:cs="Calibri"/>
          <w:sz w:val="44"/>
          <w:szCs w:val="4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-.15pt;margin-top:0;width:151.45pt;height:151.45pt;z-index:251658240;visibility:visible" wrapcoords="-107 0 -107 21493 21600 21493 21600 0 -107 0">
            <v:imagedata r:id="rId4" o:title=""/>
            <w10:wrap type="through"/>
          </v:shape>
        </w:pict>
      </w:r>
      <w:r w:rsidRPr="000D031F">
        <w:rPr>
          <w:rFonts w:cs="Calibri"/>
          <w:sz w:val="44"/>
          <w:szCs w:val="44"/>
        </w:rPr>
        <w:t>БЕЗОПАСНОСТЬ ДЕТЕЙ!</w:t>
      </w:r>
    </w:p>
    <w:p w:rsidR="000F2ABD" w:rsidRPr="000D031F" w:rsidRDefault="000F2ABD" w:rsidP="007A41F8">
      <w:pPr>
        <w:ind w:firstLine="567"/>
        <w:jc w:val="both"/>
        <w:rPr>
          <w:rFonts w:cs="Calibri"/>
          <w:sz w:val="24"/>
          <w:szCs w:val="24"/>
        </w:rPr>
      </w:pPr>
      <w:bookmarkStart w:id="0" w:name="_GoBack"/>
      <w:bookmarkEnd w:id="0"/>
      <w:r>
        <w:rPr>
          <w:rFonts w:cs="Calibri"/>
          <w:sz w:val="24"/>
          <w:szCs w:val="24"/>
        </w:rPr>
        <w:t>Пока м</w:t>
      </w:r>
      <w:r w:rsidRPr="000D031F">
        <w:rPr>
          <w:rFonts w:cs="Calibri"/>
          <w:sz w:val="24"/>
          <w:szCs w:val="24"/>
        </w:rPr>
        <w:t xml:space="preserve">ы на работе – </w:t>
      </w:r>
      <w:r>
        <w:rPr>
          <w:rFonts w:cs="Calibri"/>
          <w:sz w:val="24"/>
          <w:szCs w:val="24"/>
        </w:rPr>
        <w:t>н</w:t>
      </w:r>
      <w:r w:rsidRPr="000D031F">
        <w:rPr>
          <w:rFonts w:cs="Calibri"/>
          <w:sz w:val="24"/>
          <w:szCs w:val="24"/>
        </w:rPr>
        <w:t xml:space="preserve">аши дети </w:t>
      </w:r>
      <w:r>
        <w:rPr>
          <w:rFonts w:cs="Calibri"/>
          <w:sz w:val="24"/>
          <w:szCs w:val="24"/>
        </w:rPr>
        <w:t xml:space="preserve">будут оставаться </w:t>
      </w:r>
      <w:r w:rsidRPr="000D031F">
        <w:rPr>
          <w:rFonts w:cs="Calibri"/>
          <w:sz w:val="24"/>
          <w:szCs w:val="24"/>
        </w:rPr>
        <w:t xml:space="preserve">одни дома. </w:t>
      </w:r>
    </w:p>
    <w:p w:rsidR="000F2ABD" w:rsidRPr="000D031F" w:rsidRDefault="000F2ABD" w:rsidP="00D741CC">
      <w:pPr>
        <w:ind w:firstLine="567"/>
        <w:jc w:val="both"/>
        <w:rPr>
          <w:rFonts w:cs="Calibri"/>
          <w:sz w:val="24"/>
          <w:szCs w:val="24"/>
        </w:rPr>
      </w:pPr>
      <w:r w:rsidRPr="000D031F">
        <w:rPr>
          <w:rFonts w:cs="Calibri"/>
          <w:sz w:val="24"/>
          <w:szCs w:val="24"/>
        </w:rPr>
        <w:t xml:space="preserve">Насколько будут защищены </w:t>
      </w:r>
      <w:r>
        <w:rPr>
          <w:rFonts w:cs="Calibri"/>
          <w:sz w:val="24"/>
          <w:szCs w:val="24"/>
        </w:rPr>
        <w:t xml:space="preserve">наши </w:t>
      </w:r>
      <w:r w:rsidRPr="000D031F">
        <w:rPr>
          <w:rFonts w:cs="Calibri"/>
          <w:sz w:val="24"/>
          <w:szCs w:val="24"/>
        </w:rPr>
        <w:t>дети от грабителей двер</w:t>
      </w:r>
      <w:r>
        <w:rPr>
          <w:rFonts w:cs="Calibri"/>
          <w:sz w:val="24"/>
          <w:szCs w:val="24"/>
        </w:rPr>
        <w:t>ью</w:t>
      </w:r>
      <w:r w:rsidRPr="000D031F">
        <w:rPr>
          <w:rFonts w:cs="Calibri"/>
          <w:sz w:val="24"/>
          <w:szCs w:val="24"/>
        </w:rPr>
        <w:t xml:space="preserve"> квартир</w:t>
      </w:r>
      <w:r>
        <w:rPr>
          <w:rFonts w:cs="Calibri"/>
          <w:sz w:val="24"/>
          <w:szCs w:val="24"/>
        </w:rPr>
        <w:t>ы</w:t>
      </w:r>
      <w:r w:rsidRPr="000D031F">
        <w:rPr>
          <w:rFonts w:cs="Calibri"/>
          <w:sz w:val="24"/>
          <w:szCs w:val="24"/>
        </w:rPr>
        <w:t xml:space="preserve">? Даже самые крепкие двери не всегда могут спасти от преступника, особенно если </w:t>
      </w:r>
      <w:r>
        <w:rPr>
          <w:rFonts w:cs="Calibri"/>
          <w:sz w:val="24"/>
          <w:szCs w:val="24"/>
        </w:rPr>
        <w:t>ребенок</w:t>
      </w:r>
      <w:r w:rsidRPr="000D031F">
        <w:rPr>
          <w:rFonts w:cs="Calibri"/>
          <w:sz w:val="24"/>
          <w:szCs w:val="24"/>
        </w:rPr>
        <w:t xml:space="preserve"> сам открывает их непрошеному гостю. А такие случаи, к сожалению, не редкость: ведь на кнопку звонка в подобной ситуации нажимает, как правило, «сантехник» или «участковый», «знакомый папы» или «подруга мамы»</w:t>
      </w:r>
      <w:r>
        <w:rPr>
          <w:rFonts w:cs="Calibri"/>
          <w:sz w:val="24"/>
          <w:szCs w:val="24"/>
        </w:rPr>
        <w:t xml:space="preserve"> </w:t>
      </w:r>
      <w:r w:rsidRPr="000D031F">
        <w:rPr>
          <w:rFonts w:cs="Calibri"/>
          <w:sz w:val="24"/>
          <w:szCs w:val="24"/>
        </w:rPr>
        <w:t xml:space="preserve">… </w:t>
      </w:r>
    </w:p>
    <w:p w:rsidR="000F2ABD" w:rsidRPr="000D031F" w:rsidRDefault="000F2ABD" w:rsidP="007A41F8">
      <w:pPr>
        <w:ind w:firstLine="567"/>
        <w:jc w:val="both"/>
        <w:rPr>
          <w:rFonts w:cs="Calibri"/>
          <w:sz w:val="24"/>
          <w:szCs w:val="24"/>
        </w:rPr>
      </w:pPr>
      <w:r w:rsidRPr="000D031F">
        <w:rPr>
          <w:rFonts w:cs="Calibri"/>
          <w:sz w:val="24"/>
          <w:szCs w:val="24"/>
        </w:rPr>
        <w:t>Департамент охраны МВД предлагает всем желающим средство защиты, которое при всей своей простоте является максимально эффективным. Если вы стремитесь надежно обезопасить себя, своих близких и свое имущество, наилучшим решением для вас будет установить систему тревожной сигнализации.</w:t>
      </w:r>
    </w:p>
    <w:p w:rsidR="000F2ABD" w:rsidRPr="000D031F" w:rsidRDefault="000F2ABD" w:rsidP="000D031F">
      <w:pPr>
        <w:jc w:val="center"/>
        <w:rPr>
          <w:rFonts w:cs="Calibri"/>
          <w:sz w:val="24"/>
          <w:szCs w:val="24"/>
        </w:rPr>
      </w:pPr>
      <w:r w:rsidRPr="00AB4A0F">
        <w:rPr>
          <w:rFonts w:cs="Calibri"/>
          <w:noProof/>
          <w:sz w:val="24"/>
          <w:szCs w:val="24"/>
          <w:lang w:eastAsia="ru-RU"/>
        </w:rPr>
        <w:pict>
          <v:shape id="Рисунок 2" o:spid="_x0000_i1025" type="#_x0000_t75" style="width:273pt;height:420.75pt;visibility:visible">
            <v:imagedata r:id="rId5" o:title=""/>
          </v:shape>
        </w:pict>
      </w:r>
    </w:p>
    <w:p w:rsidR="000F2ABD" w:rsidRPr="000D031F" w:rsidRDefault="000F2ABD" w:rsidP="007A41F8">
      <w:pPr>
        <w:ind w:firstLine="567"/>
        <w:jc w:val="both"/>
        <w:rPr>
          <w:rFonts w:cs="Calibri"/>
          <w:sz w:val="24"/>
          <w:szCs w:val="24"/>
        </w:rPr>
      </w:pPr>
      <w:r w:rsidRPr="000D031F">
        <w:rPr>
          <w:rFonts w:cs="Calibri"/>
          <w:sz w:val="24"/>
          <w:szCs w:val="24"/>
        </w:rPr>
        <w:t xml:space="preserve">Принцип действия этой системы элементарен. В случае проникновения в помещение злоумышленника или при возникновении иной угрозы хозяину остается лишь нажать на специальную кнопку, установленную в помещении - и на пульте централизованного наблюдения загорается сигнал тревоги. Группа задержания, как и в случае срабатывания обычной сигнализации, немедленно выезжает на место, и максимум через несколько минут вооруженные сотрудники службы охраны уже будут у вас дома. </w:t>
      </w:r>
    </w:p>
    <w:p w:rsidR="000F2ABD" w:rsidRDefault="000F2ABD" w:rsidP="00D93917">
      <w:pPr>
        <w:jc w:val="center"/>
        <w:rPr>
          <w:rFonts w:cs="Calibri"/>
          <w:sz w:val="24"/>
          <w:szCs w:val="24"/>
        </w:rPr>
      </w:pPr>
      <w:r w:rsidRPr="00D93917">
        <w:rPr>
          <w:rFonts w:cs="Calibri"/>
          <w:sz w:val="24"/>
          <w:szCs w:val="24"/>
        </w:rPr>
        <w:t>Видео ролик «</w:t>
      </w:r>
      <w:r w:rsidRPr="00D93917">
        <w:rPr>
          <w:rFonts w:cs="Calibri"/>
        </w:rPr>
        <w:t>Дети под охраной</w:t>
      </w:r>
      <w:r w:rsidRPr="00D93917">
        <w:rPr>
          <w:rFonts w:cs="Calibri"/>
          <w:sz w:val="24"/>
          <w:szCs w:val="24"/>
        </w:rPr>
        <w:t>» (https://www.youtube.com/watch?v=IHtpaX1wB0M)</w:t>
      </w:r>
    </w:p>
    <w:p w:rsidR="000F2ABD" w:rsidRDefault="000F2ABD" w:rsidP="007A41F8">
      <w:pPr>
        <w:ind w:firstLine="567"/>
        <w:jc w:val="both"/>
        <w:rPr>
          <w:rFonts w:cs="Calibri"/>
          <w:sz w:val="24"/>
          <w:szCs w:val="24"/>
        </w:rPr>
      </w:pPr>
      <w:r w:rsidRPr="000D031F">
        <w:rPr>
          <w:rFonts w:cs="Calibri"/>
          <w:sz w:val="24"/>
          <w:szCs w:val="24"/>
        </w:rPr>
        <w:t>Главный принцип размещения кнопки тревожной сигнализации в помещении - скрытость этих элементов охранной системы, но в то же время, возможность быстрого, легкого и незаметного доступа к ним. В большой квартире или в частном доме можно разместить несколько кнопок, на каждом этаже. Также вы можете заказать беспроводной вариант кнопки - на брелоке с радиопередатчиком, чтобы можно было подать сигнал тревоги, на</w:t>
      </w:r>
      <w:r>
        <w:rPr>
          <w:rFonts w:cs="Calibri"/>
          <w:sz w:val="24"/>
          <w:szCs w:val="24"/>
        </w:rPr>
        <w:t>ходясь в любом конце помещения.</w:t>
      </w:r>
    </w:p>
    <w:p w:rsidR="000F2ABD" w:rsidRPr="00D93917" w:rsidRDefault="000F2ABD" w:rsidP="00D93917">
      <w:pPr>
        <w:jc w:val="center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В</w:t>
      </w:r>
      <w:r w:rsidRPr="00D93917">
        <w:rPr>
          <w:rFonts w:cs="Calibri"/>
          <w:sz w:val="24"/>
          <w:szCs w:val="24"/>
        </w:rPr>
        <w:t>идео ролик «Охрана. Безопасность детей.»  (</w:t>
      </w:r>
      <w:hyperlink r:id="rId6" w:history="1">
        <w:r w:rsidRPr="00D93917">
          <w:rPr>
            <w:rFonts w:cs="Calibri"/>
          </w:rPr>
          <w:t>https://www.youtube.com/watch?v=BRDCyxreBn8</w:t>
        </w:r>
      </w:hyperlink>
      <w:r w:rsidRPr="00D93917">
        <w:rPr>
          <w:rFonts w:cs="Calibri"/>
          <w:sz w:val="24"/>
          <w:szCs w:val="24"/>
        </w:rPr>
        <w:t>)</w:t>
      </w:r>
    </w:p>
    <w:p w:rsidR="000F2ABD" w:rsidRPr="000D031F" w:rsidRDefault="000F2ABD" w:rsidP="007A41F8">
      <w:pPr>
        <w:ind w:firstLine="567"/>
        <w:jc w:val="both"/>
        <w:rPr>
          <w:rFonts w:cs="Calibri"/>
          <w:sz w:val="24"/>
          <w:szCs w:val="24"/>
        </w:rPr>
      </w:pPr>
      <w:r w:rsidRPr="000D031F">
        <w:rPr>
          <w:rFonts w:cs="Calibri"/>
          <w:sz w:val="24"/>
          <w:szCs w:val="24"/>
        </w:rPr>
        <w:t xml:space="preserve">Кнопка тревожной сигнализации может устанавливаться как отдельно, так и в комплексе с охранной сигнализацией, обеспечивающей безопасность вашего дома. Второй вариант, конечно, предпочтительнее. Ведь экономия на безопасности в конечном итоге может стоить слишком дорого!  </w:t>
      </w:r>
    </w:p>
    <w:p w:rsidR="000F2ABD" w:rsidRPr="000D031F" w:rsidRDefault="000F2ABD" w:rsidP="002D059E">
      <w:pPr>
        <w:ind w:left="142"/>
        <w:jc w:val="center"/>
        <w:rPr>
          <w:rFonts w:cs="Calibri"/>
          <w:sz w:val="24"/>
          <w:szCs w:val="24"/>
        </w:rPr>
      </w:pPr>
      <w:r w:rsidRPr="00AB4A0F">
        <w:rPr>
          <w:rFonts w:cs="Calibri"/>
          <w:noProof/>
          <w:sz w:val="24"/>
          <w:szCs w:val="24"/>
          <w:lang w:eastAsia="ru-RU"/>
        </w:rPr>
        <w:pict>
          <v:shape id="Рисунок 1" o:spid="_x0000_i1026" type="#_x0000_t75" style="width:429pt;height:302.25pt;visibility:visible">
            <v:imagedata r:id="rId7" o:title=""/>
          </v:shape>
        </w:pict>
      </w:r>
    </w:p>
    <w:p w:rsidR="000F2ABD" w:rsidRPr="000D031F" w:rsidRDefault="000F2ABD" w:rsidP="007A41F8">
      <w:pPr>
        <w:ind w:firstLine="567"/>
        <w:jc w:val="both"/>
        <w:rPr>
          <w:rFonts w:cs="Calibri"/>
          <w:b/>
          <w:sz w:val="24"/>
          <w:szCs w:val="24"/>
        </w:rPr>
      </w:pPr>
      <w:r w:rsidRPr="000D031F">
        <w:rPr>
          <w:rFonts w:cs="Calibri"/>
          <w:sz w:val="24"/>
          <w:szCs w:val="24"/>
        </w:rPr>
        <w:t xml:space="preserve"> </w:t>
      </w:r>
      <w:r w:rsidRPr="000D031F">
        <w:rPr>
          <w:rFonts w:cs="Calibri"/>
          <w:b/>
          <w:sz w:val="24"/>
          <w:szCs w:val="24"/>
        </w:rPr>
        <w:t>Помните: маленькая кнопка может уберечь Ваших детей от большой беды!</w:t>
      </w:r>
    </w:p>
    <w:p w:rsidR="000F2ABD" w:rsidRPr="000D031F" w:rsidRDefault="000F2ABD" w:rsidP="000D031F">
      <w:pPr>
        <w:widowControl w:val="0"/>
        <w:ind w:firstLine="567"/>
        <w:jc w:val="both"/>
        <w:rPr>
          <w:rFonts w:cs="Calibri"/>
          <w:color w:val="000000"/>
          <w:sz w:val="24"/>
          <w:szCs w:val="24"/>
          <w:shd w:val="clear" w:color="auto" w:fill="FFFFFF"/>
        </w:rPr>
      </w:pPr>
      <w:r w:rsidRPr="0079315C">
        <w:rPr>
          <w:rFonts w:cs="Calibri"/>
          <w:color w:val="000000"/>
          <w:sz w:val="24"/>
          <w:szCs w:val="24"/>
          <w:shd w:val="clear" w:color="auto" w:fill="FFFFFF"/>
        </w:rPr>
        <w:t>Также вы можете непосредственно обратиться в Лидский отдел Департамента охраны, расположенный по адресу: г.Лида ул.Ленинская,8А. Либо позвонить по следующим номерам: (0154) 541374, 545722, +375-29-2555311, либо отправить сообщение с контактами  для связи по электронной почте: Grodno.lid@ohrana.gov.by.</w:t>
      </w:r>
    </w:p>
    <w:p w:rsidR="000F2ABD" w:rsidRPr="000D031F" w:rsidRDefault="000F2ABD" w:rsidP="007A41F8">
      <w:pPr>
        <w:ind w:firstLine="567"/>
        <w:jc w:val="both"/>
        <w:rPr>
          <w:rFonts w:cs="Calibri"/>
          <w:b/>
          <w:sz w:val="24"/>
          <w:szCs w:val="24"/>
        </w:rPr>
      </w:pPr>
    </w:p>
    <w:sectPr w:rsidR="000F2ABD" w:rsidRPr="000D031F" w:rsidSect="00B932FC">
      <w:pgSz w:w="11906" w:h="16838"/>
      <w:pgMar w:top="113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41F8"/>
    <w:rsid w:val="000219BE"/>
    <w:rsid w:val="000863B9"/>
    <w:rsid w:val="000D031F"/>
    <w:rsid w:val="000D657C"/>
    <w:rsid w:val="000F2ABD"/>
    <w:rsid w:val="00197C53"/>
    <w:rsid w:val="002D059E"/>
    <w:rsid w:val="00374CA7"/>
    <w:rsid w:val="003D5E5A"/>
    <w:rsid w:val="0068091C"/>
    <w:rsid w:val="0079315C"/>
    <w:rsid w:val="007A41F8"/>
    <w:rsid w:val="00AB4A0F"/>
    <w:rsid w:val="00B07E1D"/>
    <w:rsid w:val="00B932FC"/>
    <w:rsid w:val="00C348EE"/>
    <w:rsid w:val="00D741CC"/>
    <w:rsid w:val="00D93917"/>
    <w:rsid w:val="00D972F5"/>
    <w:rsid w:val="00DF7825"/>
    <w:rsid w:val="00EB7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9BE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3D5E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D5E5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Hyperlink">
    <w:name w:val="Hyperlink"/>
    <w:basedOn w:val="DefaultParagraphFont"/>
    <w:uiPriority w:val="99"/>
    <w:rsid w:val="003D5E5A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B932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932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BRDCyxreBn8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90</TotalTime>
  <Pages>2</Pages>
  <Words>374</Words>
  <Characters>2137</Characters>
  <Application>Microsoft Office Outlook</Application>
  <DocSecurity>0</DocSecurity>
  <Lines>0</Lines>
  <Paragraphs>0</Paragraphs>
  <ScaleCrop>false</ScaleCrop>
  <Company>AlexSoft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Vadzim</dc:creator>
  <cp:keywords/>
  <dc:description/>
  <cp:lastModifiedBy>школа</cp:lastModifiedBy>
  <cp:revision>16</cp:revision>
  <cp:lastPrinted>2021-05-15T11:51:00Z</cp:lastPrinted>
  <dcterms:created xsi:type="dcterms:W3CDTF">2020-09-11T09:40:00Z</dcterms:created>
  <dcterms:modified xsi:type="dcterms:W3CDTF">2021-08-31T11:40:00Z</dcterms:modified>
</cp:coreProperties>
</file>