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313" w:rsidRPr="00786C5A" w:rsidRDefault="00082313" w:rsidP="00786C5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pt;margin-top:0;width:540pt;height:783pt;z-index:251658240" filled="f">
            <v:textbox>
              <w:txbxContent>
                <w:p w:rsidR="00082313" w:rsidRPr="004B5533" w:rsidRDefault="00082313" w:rsidP="004B5533">
                  <w:pPr>
                    <w:ind w:firstLine="708"/>
                    <w:jc w:val="center"/>
                    <w:rPr>
                      <w:b/>
                      <w:color w:val="000000"/>
                      <w:sz w:val="32"/>
                      <w:szCs w:val="32"/>
                      <w:lang w:eastAsia="ru-RU"/>
                    </w:rPr>
                  </w:pPr>
                  <w:r w:rsidRPr="004B5533">
                    <w:rPr>
                      <w:b/>
                      <w:color w:val="000000"/>
                      <w:sz w:val="32"/>
                      <w:szCs w:val="32"/>
                      <w:lang w:eastAsia="ru-RU"/>
                    </w:rPr>
                    <w:t>Уважаемые родители!</w:t>
                  </w:r>
                </w:p>
                <w:p w:rsidR="00082313" w:rsidRPr="004B5533" w:rsidRDefault="00082313" w:rsidP="00786C5A">
                  <w:pPr>
                    <w:ind w:firstLine="708"/>
                    <w:rPr>
                      <w:b/>
                      <w:color w:val="000000"/>
                      <w:sz w:val="26"/>
                      <w:szCs w:val="26"/>
                      <w:lang w:eastAsia="ru-RU"/>
                    </w:rPr>
                  </w:pPr>
                </w:p>
                <w:p w:rsidR="00082313" w:rsidRPr="00786C5A" w:rsidRDefault="00082313" w:rsidP="00786C5A">
                  <w:pPr>
                    <w:ind w:firstLine="708"/>
                    <w:rPr>
                      <w:b/>
                      <w:sz w:val="26"/>
                      <w:szCs w:val="26"/>
                      <w:lang w:eastAsia="ru-RU"/>
                    </w:rPr>
                  </w:pPr>
                  <w:r w:rsidRPr="00786C5A">
                    <w:rPr>
                      <w:b/>
                      <w:color w:val="000000"/>
                      <w:sz w:val="26"/>
                      <w:szCs w:val="26"/>
                      <w:lang w:eastAsia="ru-RU"/>
                    </w:rPr>
                    <w:t>Среди проблем, стоящих сегодня перед обществом, на одно из первых мест выходит проблема наркомании, основная мишень которой - молодое поколение.</w:t>
                  </w:r>
                </w:p>
                <w:p w:rsidR="00082313" w:rsidRPr="00786C5A" w:rsidRDefault="00082313" w:rsidP="00786C5A">
                  <w:pPr>
                    <w:ind w:firstLine="708"/>
                    <w:rPr>
                      <w:b/>
                      <w:sz w:val="26"/>
                      <w:szCs w:val="26"/>
                      <w:lang w:eastAsia="ru-RU"/>
                    </w:rPr>
                  </w:pPr>
                  <w:r w:rsidRPr="00786C5A">
                    <w:rPr>
                      <w:b/>
                      <w:color w:val="000000"/>
                      <w:sz w:val="26"/>
                      <w:szCs w:val="26"/>
                      <w:lang w:eastAsia="ru-RU"/>
                    </w:rPr>
                    <w:t xml:space="preserve">За последние 5 лет в области окончено предварительное расследование по 126 уголовным делам по статье 328 УК Республики Беларусь </w:t>
                  </w:r>
                  <w:r w:rsidRPr="004B5533">
                    <w:rPr>
                      <w:b/>
                      <w:i/>
                      <w:iCs/>
                      <w:color w:val="000000"/>
                      <w:sz w:val="26"/>
                      <w:szCs w:val="26"/>
                      <w:lang w:eastAsia="ru-RU"/>
                    </w:rPr>
                    <w:t>(н</w:t>
                  </w:r>
                  <w:r w:rsidRPr="00786C5A">
                    <w:rPr>
                      <w:b/>
                      <w:i/>
                      <w:iCs/>
                      <w:color w:val="000000"/>
                      <w:sz w:val="26"/>
                      <w:szCs w:val="26"/>
                      <w:lang w:eastAsia="ru-RU"/>
                    </w:rPr>
                    <w:t xml:space="preserve">езаконный оборот наркотических средств, психотропных веществ, их прекурсоров и аналогов), </w:t>
                  </w:r>
                  <w:r w:rsidRPr="00786C5A">
                    <w:rPr>
                      <w:b/>
                      <w:color w:val="000000"/>
                      <w:sz w:val="26"/>
                      <w:szCs w:val="26"/>
                      <w:lang w:eastAsia="ru-RU"/>
                    </w:rPr>
                    <w:t>совершенным несовершеннолетними. Более половины таких преступлений связаны со сбытом психотропных веществ.</w:t>
                  </w:r>
                </w:p>
                <w:p w:rsidR="00082313" w:rsidRPr="00786C5A" w:rsidRDefault="00082313" w:rsidP="00786C5A">
                  <w:pPr>
                    <w:rPr>
                      <w:b/>
                      <w:sz w:val="26"/>
                      <w:szCs w:val="26"/>
                      <w:lang w:eastAsia="ru-RU"/>
                    </w:rPr>
                  </w:pPr>
                  <w:r w:rsidRPr="00786C5A">
                    <w:rPr>
                      <w:b/>
                      <w:color w:val="000000"/>
                      <w:sz w:val="26"/>
                      <w:szCs w:val="26"/>
                      <w:lang w:eastAsia="ru-RU"/>
                    </w:rPr>
                    <w:t>Анализ судебной практики говорит о том, что к несовершеннолетним «сбытчикам» психотропных веществ, применяются наказания, связанные с лишением свободы сроком от 7 до 12 лет.</w:t>
                  </w:r>
                </w:p>
                <w:p w:rsidR="00082313" w:rsidRPr="00786C5A" w:rsidRDefault="00082313" w:rsidP="00786C5A">
                  <w:pPr>
                    <w:ind w:firstLine="708"/>
                    <w:rPr>
                      <w:b/>
                      <w:sz w:val="26"/>
                      <w:szCs w:val="26"/>
                      <w:lang w:eastAsia="ru-RU"/>
                    </w:rPr>
                  </w:pPr>
                  <w:r w:rsidRPr="00786C5A">
                    <w:rPr>
                      <w:b/>
                      <w:color w:val="000000"/>
                      <w:sz w:val="26"/>
                      <w:szCs w:val="26"/>
                      <w:lang w:eastAsia="ru-RU"/>
                    </w:rPr>
                    <w:t>Так, в 2020 году несовершеннолетние парень и девушка, работавшие розничными курьерами Интернет магазина но продаже наркотических средств и психотропных веществ, осуждены Гомельским областным судом по ч. 4 ст. 328 Уголовного Кодекса Республики Беларусь к наказанию в виде лишения свободы сроком на 10 лет.</w:t>
                  </w:r>
                </w:p>
                <w:p w:rsidR="00082313" w:rsidRPr="00786C5A" w:rsidRDefault="00082313" w:rsidP="00786C5A">
                  <w:pPr>
                    <w:ind w:firstLine="708"/>
                    <w:rPr>
                      <w:b/>
                      <w:sz w:val="26"/>
                      <w:szCs w:val="26"/>
                      <w:lang w:eastAsia="ru-RU"/>
                    </w:rPr>
                  </w:pPr>
                  <w:r w:rsidRPr="00786C5A">
                    <w:rPr>
                      <w:b/>
                      <w:color w:val="000000"/>
                      <w:sz w:val="26"/>
                      <w:szCs w:val="26"/>
                      <w:lang w:eastAsia="ru-RU"/>
                    </w:rPr>
                    <w:t>В настоящее время на стадии предварительного расследования находятся уголовные дела в отношении десятка подростков, которыми совершено 16 наркопреступлений, 15 из которых связаны со сбытом особо опасного психотропного вещества Альфа</w:t>
                  </w:r>
                  <w:r w:rsidRPr="00786C5A">
                    <w:rPr>
                      <w:b/>
                      <w:color w:val="000000"/>
                      <w:sz w:val="26"/>
                      <w:szCs w:val="26"/>
                    </w:rPr>
                    <w:t>-</w:t>
                  </w:r>
                  <w:r w:rsidRPr="004B5533">
                    <w:rPr>
                      <w:b/>
                      <w:color w:val="000000"/>
                      <w:sz w:val="26"/>
                      <w:szCs w:val="26"/>
                    </w:rPr>
                    <w:t xml:space="preserve"> </w:t>
                  </w:r>
                  <w:r w:rsidRPr="004B5533">
                    <w:rPr>
                      <w:b/>
                      <w:color w:val="000000"/>
                      <w:sz w:val="26"/>
                      <w:szCs w:val="26"/>
                      <w:lang w:val="en-US"/>
                    </w:rPr>
                    <w:t>PVP</w:t>
                  </w:r>
                  <w:r w:rsidRPr="004B5533">
                    <w:rPr>
                      <w:b/>
                      <w:color w:val="000000"/>
                      <w:sz w:val="26"/>
                      <w:szCs w:val="26"/>
                    </w:rPr>
                    <w:t>.</w:t>
                  </w:r>
                </w:p>
                <w:p w:rsidR="00082313" w:rsidRPr="00786C5A" w:rsidRDefault="00082313" w:rsidP="00786C5A">
                  <w:pPr>
                    <w:ind w:firstLine="708"/>
                    <w:rPr>
                      <w:b/>
                      <w:sz w:val="26"/>
                      <w:szCs w:val="26"/>
                      <w:lang w:eastAsia="ru-RU"/>
                    </w:rPr>
                  </w:pPr>
                  <w:r w:rsidRPr="00786C5A">
                    <w:rPr>
                      <w:b/>
                      <w:color w:val="000000"/>
                      <w:sz w:val="26"/>
                      <w:szCs w:val="26"/>
                      <w:lang w:eastAsia="ru-RU"/>
                    </w:rPr>
                    <w:t>Организаторы наркобизнеса обещают подросткам быстрый и, самое главное, безопасный доход. Увы, как показывает практика, «закладчикам» достаются лишь большие сроки, сломанные судьбы и не сбывшиеся мечты. Сегодня идёт необъявленная война наркомафии против наших детей!</w:t>
                  </w:r>
                </w:p>
                <w:p w:rsidR="00082313" w:rsidRPr="00786C5A" w:rsidRDefault="00082313" w:rsidP="00786C5A">
                  <w:pPr>
                    <w:ind w:firstLine="708"/>
                    <w:rPr>
                      <w:b/>
                      <w:sz w:val="26"/>
                      <w:szCs w:val="26"/>
                      <w:lang w:eastAsia="ru-RU"/>
                    </w:rPr>
                  </w:pPr>
                  <w:r w:rsidRPr="00786C5A">
                    <w:rPr>
                      <w:b/>
                      <w:color w:val="000000"/>
                      <w:sz w:val="26"/>
                      <w:szCs w:val="26"/>
                      <w:lang w:eastAsia="ru-RU"/>
                    </w:rPr>
                    <w:t>Уважаемые родители!</w:t>
                  </w:r>
                </w:p>
                <w:p w:rsidR="00082313" w:rsidRPr="00786C5A" w:rsidRDefault="00082313" w:rsidP="00786C5A">
                  <w:pPr>
                    <w:ind w:firstLine="708"/>
                    <w:rPr>
                      <w:b/>
                      <w:sz w:val="26"/>
                      <w:szCs w:val="26"/>
                      <w:lang w:eastAsia="ru-RU"/>
                    </w:rPr>
                  </w:pPr>
                  <w:r w:rsidRPr="00786C5A">
                    <w:rPr>
                      <w:b/>
                      <w:color w:val="000000"/>
                      <w:sz w:val="26"/>
                      <w:szCs w:val="26"/>
                      <w:lang w:eastAsia="ru-RU"/>
                    </w:rPr>
                    <w:t>Наши дети каждый день выходят из подъезда, гуляют во дворе, ходят на учебу, дискотеки. Они общаются с одноклассниками, однокурсниками, с теми, кто живет рядом. Где гарантия того, что именно наши дети не окажутся в поле зрения наркоторговцев? Можем ли мы быть уверены, что они смогут ответить твердым «нет!» на предложение попробовать наркотики?</w:t>
                  </w:r>
                </w:p>
                <w:p w:rsidR="00082313" w:rsidRPr="00786C5A" w:rsidRDefault="00082313" w:rsidP="00786C5A">
                  <w:pPr>
                    <w:ind w:firstLine="708"/>
                    <w:rPr>
                      <w:b/>
                      <w:sz w:val="26"/>
                      <w:szCs w:val="26"/>
                      <w:lang w:eastAsia="ru-RU"/>
                    </w:rPr>
                  </w:pPr>
                  <w:r w:rsidRPr="00786C5A">
                    <w:rPr>
                      <w:b/>
                      <w:color w:val="000000"/>
                      <w:sz w:val="26"/>
                      <w:szCs w:val="26"/>
                      <w:lang w:eastAsia="ru-RU"/>
                    </w:rPr>
                    <w:t>Мы все вместе должны решительно отвести наших детей от края пропасти. Их благополучие во многом зависит от наших совместных усилий.</w:t>
                  </w:r>
                </w:p>
                <w:p w:rsidR="00082313" w:rsidRPr="004B5533" w:rsidRDefault="00082313" w:rsidP="00786C5A">
                  <w:pPr>
                    <w:jc w:val="left"/>
                    <w:rPr>
                      <w:b/>
                    </w:rPr>
                  </w:pPr>
                  <w:r w:rsidRPr="004B5533">
                    <w:rPr>
                      <w:b/>
                    </w:rPr>
                    <w:t xml:space="preserve">                </w:t>
                  </w:r>
                </w:p>
                <w:p w:rsidR="00082313" w:rsidRPr="00786C5A" w:rsidRDefault="00082313" w:rsidP="00786C5A">
                  <w:pPr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t xml:space="preserve">                                                                              </w:t>
                  </w:r>
                  <w:r w:rsidRPr="00786C5A">
                    <w:rPr>
                      <w:b/>
                      <w:sz w:val="24"/>
                      <w:szCs w:val="24"/>
                    </w:rPr>
                    <w:t xml:space="preserve">Комиссия по делам </w:t>
                  </w:r>
                </w:p>
                <w:p w:rsidR="00082313" w:rsidRDefault="00082313" w:rsidP="00786C5A">
                  <w:pPr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                                                                                   н</w:t>
                  </w:r>
                  <w:r w:rsidRPr="00786C5A">
                    <w:rPr>
                      <w:b/>
                      <w:sz w:val="24"/>
                      <w:szCs w:val="24"/>
                    </w:rPr>
                    <w:t>есовершеннолетних</w:t>
                  </w:r>
                </w:p>
                <w:p w:rsidR="00082313" w:rsidRDefault="00082313" w:rsidP="00786C5A">
                  <w:pPr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                                                                                   Гомельского облисполкома</w:t>
                  </w:r>
                </w:p>
                <w:p w:rsidR="00082313" w:rsidRDefault="00082313" w:rsidP="00786C5A">
                  <w:pPr>
                    <w:jc w:val="left"/>
                    <w:rPr>
                      <w:b/>
                      <w:sz w:val="24"/>
                      <w:szCs w:val="24"/>
                    </w:rPr>
                  </w:pPr>
                </w:p>
                <w:p w:rsidR="00082313" w:rsidRDefault="00082313" w:rsidP="00786C5A">
                  <w:pPr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                                                                                  Управление внутренних дел</w:t>
                  </w:r>
                </w:p>
                <w:p w:rsidR="00082313" w:rsidRPr="00786C5A" w:rsidRDefault="00082313" w:rsidP="00786C5A">
                  <w:pPr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                                                                                  Гомельского облисполкома</w:t>
                  </w:r>
                </w:p>
              </w:txbxContent>
            </v:textbox>
          </v:shape>
        </w:pict>
      </w:r>
      <w:r w:rsidRPr="00004F98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загружено (1).jpg" style="width:562.5pt;height:79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">
            <v:imagedata r:id="rId4" o:title="" croptop="-79f" cropbottom="-128f" cropright="-47f"/>
            <o:lock v:ext="edit" aspectratio="f"/>
          </v:shape>
        </w:pict>
      </w:r>
    </w:p>
    <w:sectPr w:rsidR="00082313" w:rsidRPr="00786C5A" w:rsidSect="00786C5A">
      <w:pgSz w:w="11909" w:h="16834"/>
      <w:pgMar w:top="568" w:right="285" w:bottom="426" w:left="426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6C5A"/>
    <w:rsid w:val="00004F98"/>
    <w:rsid w:val="00082313"/>
    <w:rsid w:val="0019656D"/>
    <w:rsid w:val="001A496C"/>
    <w:rsid w:val="00246488"/>
    <w:rsid w:val="002A6506"/>
    <w:rsid w:val="00312713"/>
    <w:rsid w:val="00407E53"/>
    <w:rsid w:val="00441FD9"/>
    <w:rsid w:val="00485436"/>
    <w:rsid w:val="004B5533"/>
    <w:rsid w:val="005D77B6"/>
    <w:rsid w:val="00615889"/>
    <w:rsid w:val="0068245C"/>
    <w:rsid w:val="006C459C"/>
    <w:rsid w:val="0070573B"/>
    <w:rsid w:val="00786C5A"/>
    <w:rsid w:val="007E3537"/>
    <w:rsid w:val="00902C0E"/>
    <w:rsid w:val="00A21EC4"/>
    <w:rsid w:val="00A4187B"/>
    <w:rsid w:val="00B17467"/>
    <w:rsid w:val="00B66BBD"/>
    <w:rsid w:val="00E05788"/>
    <w:rsid w:val="00EB3F81"/>
    <w:rsid w:val="00F100B6"/>
    <w:rsid w:val="00FE5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FD9"/>
    <w:pPr>
      <w:jc w:val="both"/>
    </w:pPr>
    <w:rPr>
      <w:sz w:val="30"/>
      <w:szCs w:val="30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86C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6C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</TotalTime>
  <Pages>1</Pages>
  <Words>0</Words>
  <Characters>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kdn</dc:creator>
  <cp:keywords/>
  <dc:description/>
  <cp:lastModifiedBy>Admin</cp:lastModifiedBy>
  <cp:revision>2</cp:revision>
  <dcterms:created xsi:type="dcterms:W3CDTF">2021-03-04T09:15:00Z</dcterms:created>
  <dcterms:modified xsi:type="dcterms:W3CDTF">2021-03-09T05:45:00Z</dcterms:modified>
</cp:coreProperties>
</file>